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2417E" w:rsidR="00F2417E" w:rsidP="00F2417E" w:rsidRDefault="00F2417E" w14:paraId="28F9D7D5" w14:textId="4FB35346">
      <w:pPr>
        <w:pStyle w:val="NoSpacing"/>
      </w:pPr>
      <w:r w:rsidRPr="00F2417E">
        <w:t xml:space="preserve">This form is to be used only for the surrender of a </w:t>
      </w:r>
      <w:r w:rsidR="00B741E6">
        <w:t>contract</w:t>
      </w:r>
      <w:r w:rsidRPr="00F2417E">
        <w:t xml:space="preserve"> by a sole </w:t>
      </w:r>
      <w:r w:rsidR="00B741E6">
        <w:t>contract holder</w:t>
      </w:r>
      <w:r w:rsidRPr="00F2417E">
        <w:t xml:space="preserve"> or </w:t>
      </w:r>
      <w:r w:rsidRPr="00F2417E">
        <w:rPr>
          <w:u w:val="single"/>
        </w:rPr>
        <w:t>all</w:t>
      </w:r>
      <w:r w:rsidRPr="00F2417E">
        <w:t xml:space="preserve"> </w:t>
      </w:r>
      <w:r w:rsidR="00B86704">
        <w:t>joint contract holders.</w:t>
      </w:r>
    </w:p>
    <w:p w:rsidRPr="00F2417E" w:rsidR="00F2417E" w:rsidP="00F2417E" w:rsidRDefault="00F2417E" w14:paraId="13D9BF2D" w14:textId="77777777">
      <w:pPr>
        <w:pStyle w:val="NoSpacing"/>
      </w:pPr>
    </w:p>
    <w:p w:rsidRPr="00ED268E" w:rsidR="00F2417E" w:rsidP="00F2417E" w:rsidRDefault="00B86704" w14:paraId="2387EF0D" w14:textId="709E7839">
      <w:pPr>
        <w:pStyle w:val="NoSpacing"/>
        <w:rPr>
          <w:b/>
          <w:bCs/>
          <w:sz w:val="24"/>
          <w:szCs w:val="24"/>
          <w:u w:val="single"/>
        </w:rPr>
      </w:pPr>
      <w:r w:rsidRPr="00ED268E">
        <w:rPr>
          <w:b/>
          <w:bCs/>
          <w:sz w:val="24"/>
          <w:szCs w:val="24"/>
          <w:u w:val="single"/>
        </w:rPr>
        <w:t xml:space="preserve">Termination of </w:t>
      </w:r>
      <w:r w:rsidRPr="00ED268E" w:rsidR="005B2C3C">
        <w:rPr>
          <w:b/>
          <w:bCs/>
          <w:sz w:val="24"/>
          <w:szCs w:val="24"/>
          <w:u w:val="single"/>
        </w:rPr>
        <w:t xml:space="preserve">Occupation </w:t>
      </w:r>
      <w:r w:rsidRPr="00ED268E">
        <w:rPr>
          <w:b/>
          <w:bCs/>
          <w:sz w:val="24"/>
          <w:szCs w:val="24"/>
          <w:u w:val="single"/>
        </w:rPr>
        <w:t>Contract – Contract Holders Notice Form</w:t>
      </w:r>
    </w:p>
    <w:p w:rsidRPr="00F2417E" w:rsidR="00F2417E" w:rsidP="00F2417E" w:rsidRDefault="00F2417E" w14:paraId="30EA8710" w14:textId="77777777">
      <w:pPr>
        <w:pStyle w:val="NoSpacing"/>
        <w:rPr>
          <w:b/>
          <w:bCs/>
        </w:rPr>
      </w:pPr>
      <w:r w:rsidRPr="00F2417E">
        <w:rPr>
          <w:b/>
          <w:bCs/>
        </w:rPr>
        <w:tab/>
      </w:r>
      <w:r w:rsidRPr="00F2417E">
        <w:rPr>
          <w:b/>
          <w:bCs/>
        </w:rPr>
        <w:tab/>
      </w:r>
      <w:r w:rsidRPr="00F2417E">
        <w:rPr>
          <w:b/>
          <w:bCs/>
        </w:rPr>
        <w:tab/>
      </w:r>
    </w:p>
    <w:p w:rsidRPr="00F2417E" w:rsidR="00F2417E" w:rsidP="00F2417E" w:rsidRDefault="00F2417E" w14:paraId="304C3346" w14:textId="77777777">
      <w:pPr>
        <w:pStyle w:val="NoSpacing"/>
        <w:rPr>
          <w:b/>
          <w:bCs/>
        </w:rPr>
      </w:pPr>
      <w:r w:rsidRPr="00F2417E">
        <w:rPr>
          <w:b/>
          <w:bCs/>
        </w:rPr>
        <w:t xml:space="preserve">To </w:t>
      </w:r>
      <w:r w:rsidRPr="00F2417E">
        <w:rPr>
          <w:b/>
          <w:bCs/>
        </w:rPr>
        <w:tab/>
      </w:r>
      <w:r w:rsidRPr="00F2417E">
        <w:rPr>
          <w:b/>
          <w:bCs/>
        </w:rPr>
        <w:t>TAFF HOUSING ASSOCIATION</w:t>
      </w:r>
    </w:p>
    <w:p w:rsidRPr="00F2417E" w:rsidR="00F2417E" w:rsidP="00F2417E" w:rsidRDefault="00F2417E" w14:paraId="7657E2B0" w14:textId="77777777">
      <w:pPr>
        <w:pStyle w:val="NoSpacing"/>
        <w:rPr>
          <w:b/>
          <w:bCs/>
        </w:rPr>
      </w:pPr>
      <w:r w:rsidRPr="00F2417E">
        <w:rPr>
          <w:b/>
          <w:bCs/>
        </w:rPr>
        <w:tab/>
      </w:r>
      <w:r w:rsidRPr="00F2417E">
        <w:rPr>
          <w:b/>
          <w:bCs/>
        </w:rPr>
        <w:t xml:space="preserve">Alexandra House, </w:t>
      </w:r>
      <w:smartTag w:uri="urn:schemas-microsoft-com:office:smarttags" w:element="address">
        <w:smartTag w:uri="urn:schemas-microsoft-com:office:smarttags" w:element="Street">
          <w:r w:rsidRPr="00F2417E">
            <w:rPr>
              <w:b/>
              <w:bCs/>
            </w:rPr>
            <w:t>307-315 Cowbridge Road East</w:t>
          </w:r>
        </w:smartTag>
        <w:r w:rsidRPr="00F2417E">
          <w:rPr>
            <w:b/>
            <w:bCs/>
          </w:rPr>
          <w:t xml:space="preserve">, </w:t>
        </w:r>
        <w:smartTag w:uri="urn:schemas-microsoft-com:office:smarttags" w:element="City">
          <w:r w:rsidRPr="00F2417E">
            <w:rPr>
              <w:b/>
              <w:bCs/>
            </w:rPr>
            <w:t>Canton</w:t>
          </w:r>
        </w:smartTag>
      </w:smartTag>
      <w:r w:rsidRPr="00F2417E">
        <w:rPr>
          <w:b/>
          <w:bCs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F2417E">
            <w:rPr>
              <w:b/>
              <w:bCs/>
            </w:rPr>
            <w:t>Cardiff</w:t>
          </w:r>
        </w:smartTag>
        <w:r w:rsidRPr="00F2417E">
          <w:rPr>
            <w:b/>
            <w:bCs/>
          </w:rPr>
          <w:t xml:space="preserve">, </w:t>
        </w:r>
        <w:smartTag w:uri="urn:schemas-microsoft-com:office:smarttags" w:element="PostalCode">
          <w:r w:rsidRPr="00F2417E">
            <w:rPr>
              <w:b/>
              <w:bCs/>
            </w:rPr>
            <w:t>CF5 1JD</w:t>
          </w:r>
        </w:smartTag>
      </w:smartTag>
      <w:r w:rsidRPr="00F2417E">
        <w:rPr>
          <w:b/>
          <w:bCs/>
        </w:rPr>
        <w:t xml:space="preserve"> </w:t>
      </w:r>
    </w:p>
    <w:p w:rsidRPr="00F2417E" w:rsidR="00F2417E" w:rsidP="00F2417E" w:rsidRDefault="00F2417E" w14:paraId="24A0671C" w14:textId="77777777">
      <w:pPr>
        <w:pStyle w:val="NoSpacing"/>
      </w:pPr>
    </w:p>
    <w:p w:rsidRPr="00F2417E" w:rsidR="00F2417E" w:rsidP="00F2417E" w:rsidRDefault="00F2417E" w14:paraId="38A069AD" w14:textId="4AA173E8">
      <w:pPr>
        <w:pStyle w:val="NoSpacing"/>
        <w:rPr>
          <w:b/>
        </w:rPr>
      </w:pPr>
      <w:r w:rsidRPr="00F2417E">
        <w:rPr>
          <w:b/>
        </w:rPr>
        <w:t xml:space="preserve">Re: </w:t>
      </w:r>
      <w:r w:rsidR="005D09D4">
        <w:rPr>
          <w:b/>
        </w:rPr>
        <w:t xml:space="preserve">TERMINATION OF THE </w:t>
      </w:r>
      <w:r w:rsidR="005B2C3C">
        <w:rPr>
          <w:b/>
        </w:rPr>
        <w:t>OCCUPATION CONTRACT</w:t>
      </w:r>
    </w:p>
    <w:p w:rsidRPr="00F2417E" w:rsidR="00F2417E" w:rsidP="00F2417E" w:rsidRDefault="00F2417E" w14:paraId="7D02D6C7" w14:textId="77777777">
      <w:pPr>
        <w:pStyle w:val="NoSpacing"/>
      </w:pPr>
    </w:p>
    <w:p w:rsidRPr="00F2417E" w:rsidR="00F2417E" w:rsidP="00F2417E" w:rsidRDefault="00F2417E" w14:paraId="70F694B0" w14:textId="38280542">
      <w:pPr>
        <w:pStyle w:val="NoSpacing"/>
      </w:pPr>
      <w:r w:rsidRPr="00F2417E">
        <w:t xml:space="preserve">In accordance with the terms of the </w:t>
      </w:r>
      <w:r w:rsidR="00144D49">
        <w:t>Occupation Contract</w:t>
      </w:r>
      <w:r w:rsidRPr="00F2417E">
        <w:t>, I hereby give</w:t>
      </w:r>
      <w:r w:rsidR="00ED268E">
        <w:t xml:space="preserve"> </w:t>
      </w:r>
      <w:r w:rsidRPr="00F2417E">
        <w:rPr>
          <w:b/>
        </w:rPr>
        <w:t xml:space="preserve">4 </w:t>
      </w:r>
      <w:proofErr w:type="spellStart"/>
      <w:r w:rsidRPr="00F2417E">
        <w:t>weeks notice</w:t>
      </w:r>
      <w:proofErr w:type="spellEnd"/>
      <w:r w:rsidR="00ED268E">
        <w:t xml:space="preserve">, </w:t>
      </w:r>
      <w:r w:rsidRPr="00F2417E">
        <w:t xml:space="preserve">to Terminate the </w:t>
      </w:r>
      <w:r w:rsidR="00144D49">
        <w:t>Contract</w:t>
      </w:r>
      <w:r w:rsidRPr="00F2417E">
        <w:t xml:space="preserve"> </w:t>
      </w:r>
      <w:r w:rsidRPr="00F2417E">
        <w:rPr>
          <w:b/>
          <w:bCs/>
        </w:rPr>
        <w:t xml:space="preserve">and thereby surrender my </w:t>
      </w:r>
      <w:r w:rsidR="00144D49">
        <w:rPr>
          <w:b/>
          <w:bCs/>
        </w:rPr>
        <w:t>contract</w:t>
      </w:r>
      <w:r w:rsidRPr="00F2417E">
        <w:t xml:space="preserve"> at  </w:t>
      </w:r>
    </w:p>
    <w:p w:rsidRPr="00F2417E" w:rsidR="00F2417E" w:rsidP="00F2417E" w:rsidRDefault="00F2417E" w14:paraId="3EB322A4" w14:textId="77777777">
      <w:pPr>
        <w:pStyle w:val="NoSpacing"/>
      </w:pPr>
    </w:p>
    <w:p w:rsidRPr="00F2417E" w:rsidR="00F2417E" w:rsidP="00F2417E" w:rsidRDefault="00F2417E" w14:paraId="7944CD69" w14:textId="77777777">
      <w:pPr>
        <w:pStyle w:val="NoSpacing"/>
      </w:pPr>
    </w:p>
    <w:p w:rsidRPr="00F2417E" w:rsidR="00F2417E" w:rsidP="00F2417E" w:rsidRDefault="00F2417E" w14:paraId="5F891B32" w14:textId="77777777">
      <w:pPr>
        <w:pStyle w:val="NoSpacing"/>
      </w:pPr>
      <w:r w:rsidRPr="00F2417E">
        <w:t>……………………………………………………………………………………….</w:t>
      </w:r>
    </w:p>
    <w:p w:rsidRPr="00F2417E" w:rsidR="00F2417E" w:rsidP="00F2417E" w:rsidRDefault="00F2417E" w14:paraId="29E5364A" w14:textId="77777777">
      <w:pPr>
        <w:pStyle w:val="NoSpacing"/>
        <w:rPr>
          <w:b/>
          <w:i/>
        </w:rPr>
      </w:pPr>
      <w:r w:rsidRPr="00F2417E">
        <w:rPr>
          <w:b/>
          <w:i/>
        </w:rPr>
        <w:t xml:space="preserve"> (Address of Property concerned)</w:t>
      </w:r>
    </w:p>
    <w:p w:rsidRPr="00F2417E" w:rsidR="00F2417E" w:rsidP="00F2417E" w:rsidRDefault="00F2417E" w14:paraId="596088A7" w14:textId="77777777">
      <w:pPr>
        <w:pStyle w:val="NoSpacing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"/>
        <w:gridCol w:w="3539"/>
        <w:gridCol w:w="1109"/>
        <w:gridCol w:w="1671"/>
        <w:gridCol w:w="1671"/>
      </w:tblGrid>
      <w:tr w:rsidRPr="00F2417E" w:rsidR="00F2417E" w:rsidTr="00F2417E" w14:paraId="7C7B4803" w14:textId="77777777">
        <w:tc>
          <w:tcPr>
            <w:tcW w:w="538" w:type="dxa"/>
            <w:hideMark/>
          </w:tcPr>
          <w:p w:rsidRPr="00F2417E" w:rsidR="00F2417E" w:rsidP="00F2417E" w:rsidRDefault="00F2417E" w14:paraId="67674B5A" w14:textId="77777777">
            <w:pPr>
              <w:pStyle w:val="NoSpacing"/>
              <w:rPr>
                <w:b/>
                <w:bCs/>
              </w:rPr>
            </w:pPr>
            <w:r w:rsidRPr="00F2417E">
              <w:rPr>
                <w:b/>
                <w:bCs/>
              </w:rPr>
              <w:t xml:space="preserve">On </w:t>
            </w:r>
          </w:p>
        </w:tc>
        <w:tc>
          <w:tcPr>
            <w:tcW w:w="3539" w:type="dxa"/>
            <w:tcBorders>
              <w:top w:val="nil"/>
              <w:left w:val="nil"/>
              <w:bottom w:val="dotted" w:color="auto" w:sz="4" w:space="0"/>
              <w:right w:val="nil"/>
            </w:tcBorders>
            <w:hideMark/>
          </w:tcPr>
          <w:p w:rsidRPr="00F2417E" w:rsidR="00F2417E" w:rsidP="00F2417E" w:rsidRDefault="00F2417E" w14:paraId="00C2AFFD" w14:textId="77777777">
            <w:pPr>
              <w:pStyle w:val="NoSpacing"/>
              <w:rPr>
                <w:b/>
              </w:rPr>
            </w:pPr>
            <w:r w:rsidRPr="00F2417E">
              <w:rPr>
                <w:b/>
              </w:rPr>
              <w:t xml:space="preserve">Sunday </w:t>
            </w:r>
          </w:p>
        </w:tc>
        <w:tc>
          <w:tcPr>
            <w:tcW w:w="1109" w:type="dxa"/>
          </w:tcPr>
          <w:p w:rsidRPr="00F2417E" w:rsidR="00F2417E" w:rsidP="00F2417E" w:rsidRDefault="00F2417E" w14:paraId="47E62CCA" w14:textId="77777777">
            <w:pPr>
              <w:pStyle w:val="NoSpacing"/>
              <w:rPr>
                <w:b/>
              </w:rPr>
            </w:pPr>
          </w:p>
        </w:tc>
        <w:tc>
          <w:tcPr>
            <w:tcW w:w="1671" w:type="dxa"/>
          </w:tcPr>
          <w:p w:rsidRPr="00F2417E" w:rsidR="00F2417E" w:rsidP="00F2417E" w:rsidRDefault="00F2417E" w14:paraId="64511DD8" w14:textId="77777777">
            <w:pPr>
              <w:pStyle w:val="NoSpacing"/>
              <w:rPr>
                <w:b/>
              </w:rPr>
            </w:pPr>
          </w:p>
        </w:tc>
        <w:tc>
          <w:tcPr>
            <w:tcW w:w="1671" w:type="dxa"/>
          </w:tcPr>
          <w:p w:rsidRPr="00F2417E" w:rsidR="00F2417E" w:rsidP="00F2417E" w:rsidRDefault="00F2417E" w14:paraId="16F2D252" w14:textId="77777777">
            <w:pPr>
              <w:pStyle w:val="NoSpacing"/>
              <w:rPr>
                <w:b/>
              </w:rPr>
            </w:pPr>
          </w:p>
        </w:tc>
      </w:tr>
      <w:tr w:rsidRPr="00F2417E" w:rsidR="00F2417E" w:rsidTr="00F2417E" w14:paraId="02E7BF6F" w14:textId="77777777">
        <w:tc>
          <w:tcPr>
            <w:tcW w:w="538" w:type="dxa"/>
          </w:tcPr>
          <w:p w:rsidRPr="00F2417E" w:rsidR="00F2417E" w:rsidP="00F2417E" w:rsidRDefault="00F2417E" w14:paraId="20868C15" w14:textId="77777777">
            <w:pPr>
              <w:pStyle w:val="NoSpacing"/>
            </w:pPr>
          </w:p>
        </w:tc>
        <w:tc>
          <w:tcPr>
            <w:tcW w:w="3539" w:type="dxa"/>
            <w:tcBorders>
              <w:top w:val="dotted" w:color="auto" w:sz="4" w:space="0"/>
              <w:left w:val="nil"/>
              <w:bottom w:val="nil"/>
              <w:right w:val="nil"/>
            </w:tcBorders>
            <w:hideMark/>
          </w:tcPr>
          <w:p w:rsidRPr="00F2417E" w:rsidR="00F2417E" w:rsidP="00F2417E" w:rsidRDefault="00F2417E" w14:paraId="64B8D82B" w14:textId="77777777">
            <w:pPr>
              <w:pStyle w:val="NoSpacing"/>
              <w:rPr>
                <w:b/>
              </w:rPr>
            </w:pPr>
            <w:r w:rsidRPr="00F2417E">
              <w:rPr>
                <w:b/>
              </w:rPr>
              <w:t>(Date of expiry of the Notice)</w:t>
            </w:r>
          </w:p>
        </w:tc>
        <w:tc>
          <w:tcPr>
            <w:tcW w:w="1109" w:type="dxa"/>
          </w:tcPr>
          <w:p w:rsidRPr="00F2417E" w:rsidR="00F2417E" w:rsidP="00F2417E" w:rsidRDefault="00F2417E" w14:paraId="2249E1F5" w14:textId="77777777">
            <w:pPr>
              <w:pStyle w:val="NoSpacing"/>
              <w:rPr>
                <w:i/>
              </w:rPr>
            </w:pPr>
          </w:p>
        </w:tc>
        <w:tc>
          <w:tcPr>
            <w:tcW w:w="1671" w:type="dxa"/>
          </w:tcPr>
          <w:p w:rsidRPr="00F2417E" w:rsidR="00F2417E" w:rsidP="00F2417E" w:rsidRDefault="00F2417E" w14:paraId="076E42E8" w14:textId="77777777">
            <w:pPr>
              <w:pStyle w:val="NoSpacing"/>
              <w:rPr>
                <w:i/>
              </w:rPr>
            </w:pPr>
          </w:p>
        </w:tc>
        <w:tc>
          <w:tcPr>
            <w:tcW w:w="1671" w:type="dxa"/>
          </w:tcPr>
          <w:p w:rsidRPr="00F2417E" w:rsidR="00F2417E" w:rsidP="00F2417E" w:rsidRDefault="00F2417E" w14:paraId="2C097C06" w14:textId="77777777">
            <w:pPr>
              <w:pStyle w:val="NoSpacing"/>
              <w:rPr>
                <w:i/>
              </w:rPr>
            </w:pPr>
          </w:p>
        </w:tc>
      </w:tr>
    </w:tbl>
    <w:p w:rsidRPr="00F2417E" w:rsidR="00F2417E" w:rsidP="00F2417E" w:rsidRDefault="00F2417E" w14:paraId="0FA7C338" w14:textId="77777777">
      <w:pPr>
        <w:pStyle w:val="NoSpacing"/>
      </w:pPr>
    </w:p>
    <w:p w:rsidRPr="00F2417E" w:rsidR="00F2417E" w:rsidP="00F2417E" w:rsidRDefault="00F2417E" w14:paraId="31F8F02C" w14:textId="77777777">
      <w:pPr>
        <w:pStyle w:val="NoSpacing"/>
      </w:pPr>
      <w:r w:rsidRPr="00F2417E">
        <w:t xml:space="preserve">I undertake to clean and clear the property, to give up the property with vacant possession and to return the key(s) to you (the Landlord) by </w:t>
      </w:r>
    </w:p>
    <w:p w:rsidRPr="00F2417E" w:rsidR="00F2417E" w:rsidP="00F2417E" w:rsidRDefault="00F2417E" w14:paraId="362294A3" w14:textId="77777777">
      <w:pPr>
        <w:pStyle w:val="NoSpacing"/>
      </w:pPr>
      <w:r w:rsidRPr="00F2417E">
        <w:t>Monday ………………………… (</w:t>
      </w:r>
      <w:r w:rsidRPr="00F2417E">
        <w:rPr>
          <w:b/>
        </w:rPr>
        <w:t>No later than 12.00pm</w:t>
      </w:r>
      <w:r w:rsidRPr="00F2417E">
        <w:t xml:space="preserve">).  </w:t>
      </w:r>
    </w:p>
    <w:p w:rsidRPr="00F2417E" w:rsidR="00F2417E" w:rsidP="00F2417E" w:rsidRDefault="00F2417E" w14:paraId="67AD0415" w14:textId="46F118AB">
      <w:pPr>
        <w:pStyle w:val="NoSpacing"/>
      </w:pPr>
      <w:r>
        <w:t xml:space="preserve">  </w:t>
      </w:r>
    </w:p>
    <w:p w:rsidRPr="00F2417E" w:rsidR="00F2417E" w:rsidP="00F2417E" w:rsidRDefault="00F2417E" w14:paraId="738295C8" w14:textId="77777777">
      <w:pPr>
        <w:pStyle w:val="NoSpacing"/>
        <w:rPr>
          <w:u w:val="single"/>
        </w:rPr>
      </w:pPr>
      <w:r w:rsidRPr="00F2417E">
        <w:rPr>
          <w:b/>
          <w:u w:val="single"/>
        </w:rPr>
        <w:t>I agree to clear my rent account in full by the date of expiry of this notice</w:t>
      </w:r>
      <w:r w:rsidRPr="00F2417E">
        <w:rPr>
          <w:u w:val="single"/>
        </w:rPr>
        <w:t>.</w:t>
      </w:r>
    </w:p>
    <w:p w:rsidRPr="00F2417E" w:rsidR="00F2417E" w:rsidP="00F2417E" w:rsidRDefault="00F2417E" w14:paraId="73B91908" w14:textId="77777777">
      <w:pPr>
        <w:pStyle w:val="NoSpacing"/>
      </w:pPr>
    </w:p>
    <w:p w:rsidRPr="00F2417E" w:rsidR="00F2417E" w:rsidP="00F2417E" w:rsidRDefault="00F2417E" w14:paraId="1F024005" w14:textId="77777777">
      <w:pPr>
        <w:pStyle w:val="NoSpacing"/>
      </w:pPr>
      <w:r w:rsidRPr="00F2417E">
        <w:t xml:space="preserve">If I do not hand in the keys by the date of surrender, I undertake to reimburse you, the Landlord for the cost incurred in changing all existing locks at the surrendered property.  </w:t>
      </w:r>
    </w:p>
    <w:p w:rsidRPr="00F2417E" w:rsidR="00F2417E" w:rsidP="00F2417E" w:rsidRDefault="00F2417E" w14:paraId="345EB9E3" w14:textId="77777777">
      <w:pPr>
        <w:pStyle w:val="NoSpacing"/>
      </w:pPr>
    </w:p>
    <w:p w:rsidRPr="00F2417E" w:rsidR="00F2417E" w:rsidP="00F2417E" w:rsidRDefault="00F2417E" w14:paraId="310E0A8A" w14:textId="77777777">
      <w:pPr>
        <w:pStyle w:val="NoSpacing"/>
      </w:pPr>
      <w:r w:rsidRPr="00F2417E">
        <w:t>My forwarding address will be: (</w:t>
      </w:r>
      <w:r w:rsidRPr="00F2417E">
        <w:rPr>
          <w:b/>
        </w:rPr>
        <w:t>Your New Address</w:t>
      </w:r>
      <w:r w:rsidRPr="00F2417E">
        <w:t>)</w:t>
      </w:r>
    </w:p>
    <w:p w:rsidRPr="00F2417E" w:rsidR="00F2417E" w:rsidP="00F2417E" w:rsidRDefault="00F2417E" w14:paraId="02B71825" w14:textId="77777777">
      <w:pPr>
        <w:pStyle w:val="NoSpacing"/>
      </w:pPr>
      <w:r w:rsidRPr="00F2417E"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F2417E" w:rsidR="00F2417E" w:rsidP="00F2417E" w:rsidRDefault="00F2417E" w14:paraId="4525E5E9" w14:textId="77777777">
      <w:pPr>
        <w:pStyle w:val="NoSpacing"/>
      </w:pPr>
      <w:r w:rsidRPr="00F2417E">
        <w:t>……………………………………………………………………………………………………</w:t>
      </w:r>
    </w:p>
    <w:p w:rsidRPr="00F2417E" w:rsidR="00F2417E" w:rsidP="00F2417E" w:rsidRDefault="00F2417E" w14:paraId="59F1E467" w14:textId="77777777">
      <w:pPr>
        <w:pStyle w:val="NoSpacing"/>
        <w:rPr>
          <w:b/>
          <w:bCs/>
        </w:rPr>
      </w:pPr>
    </w:p>
    <w:p w:rsidR="00F2417E" w:rsidP="00F2417E" w:rsidRDefault="00F2417E" w14:paraId="2FD41C36" w14:textId="15310765">
      <w:pPr>
        <w:pStyle w:val="NoSpacing"/>
      </w:pPr>
      <w:r w:rsidRPr="00F2417E">
        <w:rPr>
          <w:b/>
          <w:bCs/>
        </w:rPr>
        <w:t>Signed</w:t>
      </w:r>
      <w:r w:rsidRPr="00F2417E">
        <w:t xml:space="preserve"> ………………………………………….</w:t>
      </w:r>
      <w:r w:rsidRPr="00F2417E">
        <w:tab/>
      </w:r>
      <w:r w:rsidRPr="00F2417E">
        <w:tab/>
      </w:r>
      <w:r w:rsidRPr="00F2417E">
        <w:rPr>
          <w:b/>
          <w:bCs/>
        </w:rPr>
        <w:t>Dated:</w:t>
      </w:r>
      <w:proofErr w:type="gramStart"/>
      <w:r w:rsidRPr="00F2417E">
        <w:rPr>
          <w:b/>
          <w:bCs/>
        </w:rPr>
        <w:tab/>
      </w:r>
      <w:r w:rsidRPr="00F2417E">
        <w:rPr>
          <w:b/>
          <w:bCs/>
        </w:rPr>
        <w:t xml:space="preserve"> </w:t>
      </w:r>
      <w:r w:rsidRPr="00F2417E">
        <w:t xml:space="preserve"> …</w:t>
      </w:r>
      <w:proofErr w:type="gramEnd"/>
      <w:r w:rsidRPr="00F2417E">
        <w:t>…………………………</w:t>
      </w:r>
    </w:p>
    <w:p w:rsidR="006E3289" w:rsidP="00F2417E" w:rsidRDefault="006E3289" w14:paraId="14F55BED" w14:textId="23D44959">
      <w:pPr>
        <w:pStyle w:val="NoSpacing"/>
      </w:pPr>
    </w:p>
    <w:p w:rsidRPr="00F2417E" w:rsidR="006E3289" w:rsidP="00F2417E" w:rsidRDefault="006E3289" w14:paraId="220EA24B" w14:textId="17DE6D0F">
      <w:pPr>
        <w:pStyle w:val="NoSpacing"/>
      </w:pPr>
      <w:r w:rsidRPr="009E101E">
        <w:rPr>
          <w:b/>
          <w:bCs/>
        </w:rPr>
        <w:t>Signed</w:t>
      </w:r>
      <w:r w:rsidR="009E101E">
        <w:t xml:space="preserve">……………………………………………                     </w:t>
      </w:r>
      <w:proofErr w:type="gramStart"/>
      <w:r w:rsidRPr="009E101E" w:rsidR="009E101E">
        <w:rPr>
          <w:b/>
          <w:bCs/>
        </w:rPr>
        <w:t>Dated</w:t>
      </w:r>
      <w:r w:rsidR="009E101E">
        <w:t>:…</w:t>
      </w:r>
      <w:proofErr w:type="gramEnd"/>
      <w:r w:rsidR="009E101E">
        <w:t>…………………………..</w:t>
      </w:r>
    </w:p>
    <w:p w:rsidR="006E3289" w:rsidP="00F2417E" w:rsidRDefault="006E3289" w14:paraId="572C6886" w14:textId="77777777">
      <w:pPr>
        <w:pStyle w:val="NoSpacing"/>
      </w:pPr>
    </w:p>
    <w:p w:rsidRPr="00F2417E" w:rsidR="00F2417E" w:rsidP="00F2417E" w:rsidRDefault="00F2417E" w14:paraId="774B0075" w14:textId="6D00EA60">
      <w:pPr>
        <w:pStyle w:val="NoSpacing"/>
      </w:pPr>
      <w:r w:rsidRPr="00F2417E">
        <w:t xml:space="preserve">(By those named as </w:t>
      </w:r>
      <w:r w:rsidR="00C71C54">
        <w:t>Contract Holder/s</w:t>
      </w:r>
      <w:r w:rsidRPr="00F2417E">
        <w:t xml:space="preserve"> on the </w:t>
      </w:r>
      <w:r w:rsidR="00C71C54">
        <w:t>Occupation Contract</w:t>
      </w:r>
      <w:r w:rsidRPr="00F2417E">
        <w:t xml:space="preserve">) </w:t>
      </w:r>
    </w:p>
    <w:p w:rsidRPr="00F2417E" w:rsidR="00F2417E" w:rsidP="00F2417E" w:rsidRDefault="00F2417E" w14:paraId="135D753A" w14:textId="77777777">
      <w:pPr>
        <w:pStyle w:val="NoSpacing"/>
        <w:rPr>
          <w:b/>
        </w:rPr>
      </w:pPr>
      <w:r w:rsidRPr="00F2417E">
        <w:tab/>
      </w:r>
    </w:p>
    <w:p w:rsidR="009E101E" w:rsidP="00F2417E" w:rsidRDefault="006E3289" w14:paraId="7255AA59" w14:textId="31668A4B">
      <w:pPr>
        <w:pStyle w:val="NoSpacing"/>
      </w:pPr>
      <w:r>
        <w:rPr>
          <w:b/>
        </w:rPr>
        <w:t xml:space="preserve">Print </w:t>
      </w:r>
      <w:proofErr w:type="gramStart"/>
      <w:r w:rsidRPr="00F2417E" w:rsidR="00F2417E">
        <w:rPr>
          <w:b/>
        </w:rPr>
        <w:t>Name:</w:t>
      </w:r>
      <w:r w:rsidR="006C1328">
        <w:t>...</w:t>
      </w:r>
      <w:proofErr w:type="gramEnd"/>
      <w:r>
        <w:t>………………………………………………………………………………………</w:t>
      </w:r>
      <w:r w:rsidR="00FB7889">
        <w:t>….</w:t>
      </w:r>
    </w:p>
    <w:p w:rsidR="009E101E" w:rsidP="00F2417E" w:rsidRDefault="009E101E" w14:paraId="34D0E1D0" w14:textId="77777777">
      <w:pPr>
        <w:pStyle w:val="NoSpacing"/>
      </w:pPr>
    </w:p>
    <w:p w:rsidRPr="00F2417E" w:rsidR="00F2417E" w:rsidP="00F2417E" w:rsidRDefault="009E101E" w14:paraId="0366FB21" w14:textId="28CA3D9E">
      <w:pPr>
        <w:pStyle w:val="NoSpacing"/>
      </w:pPr>
      <w:r w:rsidRPr="1B40683B" w:rsidR="009E101E">
        <w:rPr>
          <w:b w:val="1"/>
          <w:bCs w:val="1"/>
        </w:rPr>
        <w:t xml:space="preserve">Print </w:t>
      </w:r>
      <w:r w:rsidRPr="1B40683B" w:rsidR="009E101E">
        <w:rPr>
          <w:b w:val="1"/>
          <w:bCs w:val="1"/>
        </w:rPr>
        <w:t>Name:</w:t>
      </w:r>
      <w:r w:rsidR="006C1328">
        <w:rPr/>
        <w:t>.</w:t>
      </w:r>
      <w:r w:rsidR="00FB7889">
        <w:rPr/>
        <w:t>……………………………………………………………………………………</w:t>
      </w:r>
      <w:r w:rsidR="00C97269">
        <w:rPr/>
        <w:t>………</w:t>
      </w:r>
      <w:r w:rsidR="00F2417E">
        <w:rPr/>
        <w:t xml:space="preserve">                                                                 </w:t>
      </w:r>
    </w:p>
    <w:p w:rsidR="00171A9A" w:rsidP="00295C5F" w:rsidRDefault="00171A9A" w14:paraId="1E45DDB9" w14:textId="26122B1C">
      <w:pPr>
        <w:pStyle w:val="NoSpacing"/>
        <w:rPr>
          <w:rStyle w:val="Emphasis"/>
          <w:i w:val="0"/>
          <w:iCs w:val="0"/>
          <w:sz w:val="24"/>
          <w:szCs w:val="24"/>
        </w:rPr>
      </w:pPr>
    </w:p>
    <w:sectPr w:rsidR="00171A9A" w:rsidSect="00626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3D9E" w:rsidP="00626103" w:rsidRDefault="00E33D9E" w14:paraId="27D645EA" w14:textId="77777777">
      <w:pPr>
        <w:spacing w:after="0" w:line="240" w:lineRule="auto"/>
      </w:pPr>
      <w:r>
        <w:separator/>
      </w:r>
    </w:p>
  </w:endnote>
  <w:endnote w:type="continuationSeparator" w:id="0">
    <w:p w:rsidR="00E33D9E" w:rsidP="00626103" w:rsidRDefault="00E33D9E" w14:paraId="06FDD9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76B" w:rsidRDefault="0032076B" w14:paraId="349B2C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76B" w:rsidRDefault="0032076B" w14:paraId="0217CA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27C89" w:rsidR="00D843A7" w:rsidP="00BB0897" w:rsidRDefault="00D843A7" w14:paraId="0E966A12" w14:textId="77777777">
    <w:pPr>
      <w:pStyle w:val="Footer"/>
      <w:tabs>
        <w:tab w:val="left" w:pos="851"/>
      </w:tabs>
      <w:ind w:firstLine="284"/>
      <w:rPr>
        <w:i/>
        <w:color w:val="595959"/>
        <w:sz w:val="14"/>
        <w:szCs w:val="14"/>
      </w:rPr>
    </w:pPr>
    <w:r w:rsidRPr="00827C89">
      <w:rPr>
        <w:i/>
        <w:color w:val="595959"/>
        <w:sz w:val="14"/>
        <w:szCs w:val="14"/>
      </w:rPr>
      <w:t xml:space="preserve">Taff is a charitable Housing Association registered under the </w:t>
    </w:r>
    <w:r w:rsidRPr="00827C89" w:rsidR="009035F6">
      <w:rPr>
        <w:i/>
        <w:color w:val="595959"/>
        <w:sz w:val="14"/>
        <w:szCs w:val="14"/>
      </w:rPr>
      <w:t xml:space="preserve">Community Benefit Societies Act 2014 </w:t>
    </w:r>
    <w:r w:rsidRPr="00827C89">
      <w:rPr>
        <w:i/>
        <w:color w:val="595959"/>
        <w:sz w:val="14"/>
        <w:szCs w:val="14"/>
      </w:rPr>
      <w:t xml:space="preserve">No. 21408R </w:t>
    </w:r>
  </w:p>
  <w:p w:rsidRPr="00827C89" w:rsidR="00D843A7" w:rsidP="00BB0897" w:rsidRDefault="00D843A7" w14:paraId="3B6FE641" w14:textId="77777777">
    <w:pPr>
      <w:pStyle w:val="Footer"/>
      <w:tabs>
        <w:tab w:val="left" w:pos="851"/>
      </w:tabs>
      <w:ind w:firstLine="284"/>
      <w:rPr>
        <w:i/>
        <w:color w:val="595959"/>
        <w:sz w:val="14"/>
        <w:szCs w:val="14"/>
      </w:rPr>
    </w:pPr>
    <w:proofErr w:type="spellStart"/>
    <w:r w:rsidRPr="00827C89">
      <w:rPr>
        <w:i/>
        <w:color w:val="595959"/>
        <w:sz w:val="14"/>
        <w:szCs w:val="14"/>
      </w:rPr>
      <w:t>Cymdeithas</w:t>
    </w:r>
    <w:proofErr w:type="spellEnd"/>
    <w:r w:rsidRPr="00827C89">
      <w:rPr>
        <w:i/>
        <w:color w:val="595959"/>
        <w:sz w:val="14"/>
        <w:szCs w:val="14"/>
      </w:rPr>
      <w:t xml:space="preserve"> Tai </w:t>
    </w:r>
    <w:proofErr w:type="spellStart"/>
    <w:r w:rsidRPr="00827C89">
      <w:rPr>
        <w:i/>
        <w:color w:val="595959"/>
        <w:sz w:val="14"/>
        <w:szCs w:val="14"/>
      </w:rPr>
      <w:t>elusennol</w:t>
    </w:r>
    <w:proofErr w:type="spellEnd"/>
    <w:r w:rsidRPr="00827C89">
      <w:rPr>
        <w:i/>
        <w:color w:val="595959"/>
        <w:sz w:val="14"/>
        <w:szCs w:val="14"/>
      </w:rPr>
      <w:t xml:space="preserve"> </w:t>
    </w:r>
    <w:proofErr w:type="spellStart"/>
    <w:r w:rsidRPr="00827C89">
      <w:rPr>
        <w:i/>
        <w:color w:val="595959"/>
        <w:sz w:val="14"/>
        <w:szCs w:val="14"/>
      </w:rPr>
      <w:t>yw</w:t>
    </w:r>
    <w:proofErr w:type="spellEnd"/>
    <w:r w:rsidRPr="00827C89">
      <w:rPr>
        <w:i/>
        <w:color w:val="595959"/>
        <w:sz w:val="14"/>
        <w:szCs w:val="14"/>
      </w:rPr>
      <w:t xml:space="preserve"> Ta</w:t>
    </w:r>
    <w:r w:rsidRPr="00827C89" w:rsidR="0040113E">
      <w:rPr>
        <w:i/>
        <w:color w:val="595959"/>
        <w:sz w:val="14"/>
        <w:szCs w:val="14"/>
      </w:rPr>
      <w:t>f</w:t>
    </w:r>
    <w:r w:rsidRPr="00827C89">
      <w:rPr>
        <w:i/>
        <w:color w:val="595959"/>
        <w:sz w:val="14"/>
        <w:szCs w:val="14"/>
      </w:rPr>
      <w:t xml:space="preserve">f </w:t>
    </w:r>
    <w:proofErr w:type="spellStart"/>
    <w:r w:rsidRPr="00827C89">
      <w:rPr>
        <w:i/>
        <w:color w:val="595959"/>
        <w:sz w:val="14"/>
        <w:szCs w:val="14"/>
      </w:rPr>
      <w:t>wedi</w:t>
    </w:r>
    <w:proofErr w:type="spellEnd"/>
    <w:r w:rsidRPr="00827C89">
      <w:rPr>
        <w:i/>
        <w:color w:val="595959"/>
        <w:sz w:val="14"/>
        <w:szCs w:val="14"/>
      </w:rPr>
      <w:t xml:space="preserve"> </w:t>
    </w:r>
    <w:proofErr w:type="spellStart"/>
    <w:r w:rsidRPr="00827C89">
      <w:rPr>
        <w:i/>
        <w:color w:val="595959"/>
        <w:sz w:val="14"/>
        <w:szCs w:val="14"/>
      </w:rPr>
      <w:t>ei</w:t>
    </w:r>
    <w:proofErr w:type="spellEnd"/>
    <w:r w:rsidRPr="00827C89">
      <w:rPr>
        <w:i/>
        <w:color w:val="595959"/>
        <w:sz w:val="14"/>
        <w:szCs w:val="14"/>
      </w:rPr>
      <w:t xml:space="preserve"> </w:t>
    </w:r>
    <w:proofErr w:type="spellStart"/>
    <w:r w:rsidRPr="00827C89">
      <w:rPr>
        <w:i/>
        <w:color w:val="595959"/>
        <w:sz w:val="14"/>
        <w:szCs w:val="14"/>
      </w:rPr>
      <w:t>cho</w:t>
    </w:r>
    <w:r w:rsidRPr="00827C89" w:rsidR="008B607E">
      <w:rPr>
        <w:i/>
        <w:color w:val="595959"/>
        <w:sz w:val="14"/>
        <w:szCs w:val="14"/>
      </w:rPr>
      <w:t>f</w:t>
    </w:r>
    <w:r w:rsidRPr="00827C89">
      <w:rPr>
        <w:i/>
        <w:color w:val="595959"/>
        <w:sz w:val="14"/>
        <w:szCs w:val="14"/>
      </w:rPr>
      <w:t>restru</w:t>
    </w:r>
    <w:proofErr w:type="spellEnd"/>
    <w:r w:rsidRPr="00827C89">
      <w:rPr>
        <w:i/>
        <w:color w:val="595959"/>
        <w:sz w:val="14"/>
        <w:szCs w:val="14"/>
      </w:rPr>
      <w:t xml:space="preserve"> o dan </w:t>
    </w:r>
    <w:proofErr w:type="spellStart"/>
    <w:r w:rsidRPr="00827C89" w:rsidR="009035F6">
      <w:rPr>
        <w:i/>
        <w:color w:val="595959"/>
        <w:sz w:val="14"/>
        <w:szCs w:val="14"/>
      </w:rPr>
      <w:t>Ddeddf</w:t>
    </w:r>
    <w:proofErr w:type="spellEnd"/>
    <w:r w:rsidRPr="00827C89" w:rsidR="009035F6">
      <w:rPr>
        <w:i/>
        <w:color w:val="595959"/>
        <w:sz w:val="14"/>
        <w:szCs w:val="14"/>
      </w:rPr>
      <w:t xml:space="preserve"> </w:t>
    </w:r>
    <w:proofErr w:type="spellStart"/>
    <w:r w:rsidRPr="00827C89" w:rsidR="009035F6">
      <w:rPr>
        <w:i/>
        <w:color w:val="595959"/>
        <w:sz w:val="14"/>
        <w:szCs w:val="14"/>
      </w:rPr>
      <w:t>Cymdeithasau</w:t>
    </w:r>
    <w:proofErr w:type="spellEnd"/>
    <w:r w:rsidRPr="00827C89" w:rsidR="009035F6">
      <w:rPr>
        <w:i/>
        <w:color w:val="595959"/>
        <w:sz w:val="14"/>
        <w:szCs w:val="14"/>
      </w:rPr>
      <w:t xml:space="preserve"> Budd </w:t>
    </w:r>
    <w:proofErr w:type="spellStart"/>
    <w:r w:rsidRPr="00827C89" w:rsidR="009035F6">
      <w:rPr>
        <w:i/>
        <w:color w:val="595959"/>
        <w:sz w:val="14"/>
        <w:szCs w:val="14"/>
      </w:rPr>
      <w:t>Cymunedol</w:t>
    </w:r>
    <w:proofErr w:type="spellEnd"/>
    <w:r w:rsidRPr="00827C89" w:rsidR="009035F6">
      <w:rPr>
        <w:i/>
        <w:color w:val="595959"/>
        <w:sz w:val="14"/>
        <w:szCs w:val="14"/>
      </w:rPr>
      <w:t xml:space="preserve"> 2014</w:t>
    </w:r>
    <w:r w:rsidRPr="00827C89" w:rsidR="00DA2DBB">
      <w:rPr>
        <w:i/>
        <w:color w:val="595959"/>
        <w:sz w:val="14"/>
        <w:szCs w:val="14"/>
      </w:rPr>
      <w:t xml:space="preserve"> </w:t>
    </w:r>
    <w:proofErr w:type="spellStart"/>
    <w:r w:rsidRPr="00827C89" w:rsidR="00B10300">
      <w:rPr>
        <w:i/>
        <w:color w:val="595959"/>
        <w:sz w:val="14"/>
        <w:szCs w:val="14"/>
      </w:rPr>
      <w:t>rhif</w:t>
    </w:r>
    <w:proofErr w:type="spellEnd"/>
    <w:r w:rsidRPr="00827C89" w:rsidR="00B10300">
      <w:rPr>
        <w:i/>
        <w:color w:val="595959"/>
        <w:sz w:val="14"/>
        <w:szCs w:val="14"/>
      </w:rPr>
      <w:t xml:space="preserve"> 2140</w:t>
    </w:r>
    <w:r w:rsidRPr="00827C89" w:rsidR="00C41623">
      <w:rPr>
        <w:i/>
        <w:color w:val="595959"/>
        <w:sz w:val="14"/>
        <w:szCs w:val="14"/>
      </w:rPr>
      <w:t>8</w:t>
    </w:r>
    <w:r w:rsidRPr="00827C89" w:rsidR="00B10300">
      <w:rPr>
        <w:i/>
        <w:color w:val="595959"/>
        <w:sz w:val="14"/>
        <w:szCs w:val="14"/>
      </w:rPr>
      <w:t>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3D9E" w:rsidP="00626103" w:rsidRDefault="00E33D9E" w14:paraId="1F505247" w14:textId="77777777">
      <w:pPr>
        <w:spacing w:after="0" w:line="240" w:lineRule="auto"/>
      </w:pPr>
      <w:r>
        <w:separator/>
      </w:r>
    </w:p>
  </w:footnote>
  <w:footnote w:type="continuationSeparator" w:id="0">
    <w:p w:rsidR="00E33D9E" w:rsidP="00626103" w:rsidRDefault="00E33D9E" w14:paraId="7ABFBE1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76B" w:rsidRDefault="0032076B" w14:paraId="3FF5B8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76B" w:rsidRDefault="0032076B" w14:paraId="06BE417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27C89" w:rsidR="00D843A7" w:rsidP="00827C89" w:rsidRDefault="001F3C8E" w14:paraId="2847BD33" w14:textId="77777777">
    <w:pPr>
      <w:pStyle w:val="Header"/>
      <w:tabs>
        <w:tab w:val="clear" w:pos="4513"/>
      </w:tabs>
      <w:rPr>
        <w:b/>
        <w:color w:val="595959"/>
        <w:sz w:val="16"/>
        <w:szCs w:val="16"/>
      </w:rPr>
    </w:pPr>
    <w:r>
      <w:rPr>
        <w:noProof/>
      </w:rPr>
      <w:pict w14:anchorId="4A6BF6D9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4" style="position:absolute;margin-left:146.75pt;margin-top:1.05pt;width:156.15pt;height:49.3pt;z-index:251657728;visibility:visible" alt="A picture containing drawing&#10;&#10;Description automatically generated" o:spid="_x0000_s1025" type="#_x0000_t75">
          <v:imagedata o:title="A picture containing drawing&#10;&#10;Description automatically generated" r:id="rId1"/>
          <w10:wrap type="square"/>
        </v:shape>
      </w:pict>
    </w:r>
    <w:r w:rsidRPr="54C3FD99" w:rsidR="54C3FD99">
      <w:rPr>
        <w:b/>
        <w:bCs/>
        <w:color w:val="595959"/>
        <w:sz w:val="16"/>
        <w:szCs w:val="16"/>
      </w:rPr>
      <w:t>Head Office</w:t>
    </w:r>
    <w:r w:rsidRPr="006252E3" w:rsidR="00827C89">
      <w:rPr>
        <w:b/>
        <w:color w:val="595959"/>
        <w:sz w:val="16"/>
        <w:szCs w:val="16"/>
      </w:rPr>
      <w:tab/>
    </w:r>
    <w:proofErr w:type="spellStart"/>
    <w:r w:rsidRPr="54C3FD99" w:rsidR="54C3FD99">
      <w:rPr>
        <w:b/>
        <w:bCs/>
        <w:color w:val="595959"/>
        <w:sz w:val="16"/>
        <w:szCs w:val="16"/>
      </w:rPr>
      <w:t>Prif</w:t>
    </w:r>
    <w:proofErr w:type="spellEnd"/>
    <w:r w:rsidRPr="54C3FD99" w:rsidR="54C3FD99">
      <w:rPr>
        <w:b/>
        <w:bCs/>
        <w:color w:val="595959"/>
        <w:sz w:val="16"/>
        <w:szCs w:val="16"/>
      </w:rPr>
      <w:t xml:space="preserve"> </w:t>
    </w:r>
    <w:proofErr w:type="spellStart"/>
    <w:r w:rsidRPr="54C3FD99" w:rsidR="54C3FD99">
      <w:rPr>
        <w:b/>
        <w:bCs/>
        <w:color w:val="595959"/>
        <w:sz w:val="16"/>
        <w:szCs w:val="16"/>
      </w:rPr>
      <w:t>Swyddfa</w:t>
    </w:r>
    <w:proofErr w:type="spellEnd"/>
  </w:p>
  <w:p w:rsidRPr="00827C89" w:rsidR="00D843A7" w:rsidP="00827C89" w:rsidRDefault="00D843A7" w14:paraId="63321F6C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Alexandra House</w:t>
    </w:r>
    <w:r w:rsidRPr="006252E3" w:rsidR="00827C89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Ty Alexandra</w:t>
    </w:r>
  </w:p>
  <w:p w:rsidRPr="00827C89" w:rsidR="00D843A7" w:rsidP="00827C89" w:rsidRDefault="00D843A7" w14:paraId="14EC6088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307-315 Cowbridge Road East</w:t>
    </w:r>
    <w:r w:rsidRPr="006252E3" w:rsidR="00827C89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 xml:space="preserve">307-315 </w:t>
    </w:r>
    <w:proofErr w:type="spellStart"/>
    <w:r w:rsidRPr="00827C89">
      <w:rPr>
        <w:color w:val="595959"/>
        <w:sz w:val="16"/>
        <w:szCs w:val="16"/>
      </w:rPr>
      <w:t>Heol</w:t>
    </w:r>
    <w:proofErr w:type="spellEnd"/>
    <w:r w:rsidRPr="00827C89">
      <w:rPr>
        <w:color w:val="595959"/>
        <w:sz w:val="16"/>
        <w:szCs w:val="16"/>
      </w:rPr>
      <w:t xml:space="preserve"> </w:t>
    </w:r>
    <w:proofErr w:type="spellStart"/>
    <w:r w:rsidRPr="00827C89">
      <w:rPr>
        <w:color w:val="595959"/>
        <w:sz w:val="16"/>
        <w:szCs w:val="16"/>
      </w:rPr>
      <w:t>Ddwyrein</w:t>
    </w:r>
    <w:r w:rsidRPr="00827C89" w:rsidR="0040113E">
      <w:rPr>
        <w:color w:val="595959"/>
        <w:sz w:val="16"/>
        <w:szCs w:val="16"/>
      </w:rPr>
      <w:t>i</w:t>
    </w:r>
    <w:r w:rsidRPr="00827C89">
      <w:rPr>
        <w:color w:val="595959"/>
        <w:sz w:val="16"/>
        <w:szCs w:val="16"/>
      </w:rPr>
      <w:t>ol</w:t>
    </w:r>
    <w:proofErr w:type="spellEnd"/>
    <w:r w:rsidRPr="00827C89">
      <w:rPr>
        <w:color w:val="595959"/>
        <w:sz w:val="16"/>
        <w:szCs w:val="16"/>
      </w:rPr>
      <w:t xml:space="preserve"> y Bont-</w:t>
    </w:r>
    <w:proofErr w:type="spellStart"/>
    <w:r w:rsidRPr="00827C89">
      <w:rPr>
        <w:color w:val="595959"/>
        <w:sz w:val="16"/>
        <w:szCs w:val="16"/>
      </w:rPr>
      <w:t>Faen</w:t>
    </w:r>
    <w:proofErr w:type="spellEnd"/>
  </w:p>
  <w:p w:rsidRPr="00827C89" w:rsidR="00D843A7" w:rsidP="00827C89" w:rsidRDefault="00D843A7" w14:paraId="4B400345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Canton, Cardiff CF5 1JD</w:t>
    </w:r>
    <w:r w:rsidRPr="006252E3" w:rsidR="00827C89">
      <w:rPr>
        <w:color w:val="595959"/>
        <w:sz w:val="16"/>
        <w:szCs w:val="16"/>
      </w:rPr>
      <w:tab/>
    </w:r>
    <w:proofErr w:type="spellStart"/>
    <w:r w:rsidRPr="00827C89">
      <w:rPr>
        <w:color w:val="595959"/>
        <w:sz w:val="16"/>
        <w:szCs w:val="16"/>
      </w:rPr>
      <w:t>Treganna</w:t>
    </w:r>
    <w:proofErr w:type="spellEnd"/>
    <w:r w:rsidRPr="00827C89">
      <w:rPr>
        <w:color w:val="595959"/>
        <w:sz w:val="16"/>
        <w:szCs w:val="16"/>
      </w:rPr>
      <w:t xml:space="preserve">, </w:t>
    </w:r>
    <w:proofErr w:type="spellStart"/>
    <w:r w:rsidRPr="00827C89">
      <w:rPr>
        <w:color w:val="595959"/>
        <w:sz w:val="16"/>
        <w:szCs w:val="16"/>
      </w:rPr>
      <w:t>Caerdydd</w:t>
    </w:r>
    <w:proofErr w:type="spellEnd"/>
    <w:r w:rsidRPr="00827C89">
      <w:rPr>
        <w:color w:val="595959"/>
        <w:sz w:val="16"/>
        <w:szCs w:val="16"/>
      </w:rPr>
      <w:t xml:space="preserve"> CF5 1JD</w:t>
    </w:r>
  </w:p>
  <w:p w:rsidRPr="00827C89" w:rsidR="00D843A7" w:rsidP="00827C89" w:rsidRDefault="009A04DB" w14:paraId="71CA3AF1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0800 121 6064</w:t>
    </w:r>
    <w:r w:rsidRPr="00827C89" w:rsidR="00E97507">
      <w:rPr>
        <w:color w:val="595959"/>
        <w:sz w:val="16"/>
        <w:szCs w:val="16"/>
      </w:rPr>
      <w:tab/>
    </w:r>
    <w:r w:rsidRPr="00827C89" w:rsidR="00E97507">
      <w:rPr>
        <w:color w:val="595959"/>
        <w:sz w:val="16"/>
        <w:szCs w:val="16"/>
      </w:rPr>
      <w:t>0800 121 6064</w:t>
    </w:r>
    <w:r w:rsidRPr="00827C89" w:rsidR="00D843A7">
      <w:rPr>
        <w:color w:val="595959"/>
        <w:sz w:val="16"/>
        <w:szCs w:val="16"/>
      </w:rPr>
      <w:t xml:space="preserve"> </w:t>
    </w:r>
  </w:p>
  <w:p w:rsidRPr="00827C89" w:rsidR="00D843A7" w:rsidP="00827C89" w:rsidRDefault="00707413" w14:paraId="76441753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Fax:</w:t>
    </w:r>
    <w:r w:rsidRPr="00827C89">
      <w:rPr>
        <w:color w:val="595959"/>
        <w:sz w:val="16"/>
        <w:szCs w:val="16"/>
      </w:rPr>
      <w:tab/>
    </w:r>
    <w:r w:rsidRPr="00827C89" w:rsidR="00D843A7">
      <w:rPr>
        <w:color w:val="595959"/>
        <w:sz w:val="16"/>
        <w:szCs w:val="16"/>
      </w:rPr>
      <w:t xml:space="preserve">(029) 2025 9199 </w:t>
    </w:r>
    <w:proofErr w:type="spellStart"/>
    <w:r w:rsidRPr="00827C89" w:rsidR="00D843A7">
      <w:rPr>
        <w:color w:val="595959"/>
        <w:sz w:val="16"/>
        <w:szCs w:val="16"/>
      </w:rPr>
      <w:t>Ffacs</w:t>
    </w:r>
    <w:proofErr w:type="spellEnd"/>
    <w:r w:rsidRPr="00827C89" w:rsidR="00D843A7">
      <w:rPr>
        <w:color w:val="595959"/>
        <w:sz w:val="16"/>
        <w:szCs w:val="16"/>
      </w:rPr>
      <w:t>: (029) 2025 9199</w:t>
    </w:r>
  </w:p>
  <w:p w:rsidRPr="00827C89" w:rsidR="00D843A7" w:rsidP="00827C89" w:rsidRDefault="00D843A7" w14:paraId="2D3FBB06" w14:textId="77777777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www.taffhousing.co.uk</w:t>
    </w:r>
    <w:r w:rsidRPr="006252E3" w:rsidR="00827C89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www.taffhousing.co.uk</w:t>
    </w:r>
  </w:p>
  <w:p w:rsidRPr="00827C89" w:rsidR="00D843A7" w:rsidP="00AE6E26" w:rsidRDefault="00D843A7" w14:paraId="00F69001" w14:textId="77777777">
    <w:pPr>
      <w:pStyle w:val="Header"/>
      <w:rPr>
        <w:color w:val="595959"/>
        <w:sz w:val="14"/>
        <w:szCs w:val="1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57B83"/>
    <w:multiLevelType w:val="multilevel"/>
    <w:tmpl w:val="2A80B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D5391"/>
    <w:multiLevelType w:val="multilevel"/>
    <w:tmpl w:val="6F544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8A045C"/>
    <w:multiLevelType w:val="multilevel"/>
    <w:tmpl w:val="FD24E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40514"/>
    <w:multiLevelType w:val="multilevel"/>
    <w:tmpl w:val="0132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366997">
    <w:abstractNumId w:val="3"/>
  </w:num>
  <w:num w:numId="2" w16cid:durableId="1378357697">
    <w:abstractNumId w:val="1"/>
  </w:num>
  <w:num w:numId="3" w16cid:durableId="445470085">
    <w:abstractNumId w:val="0"/>
  </w:num>
  <w:num w:numId="4" w16cid:durableId="171337912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1D9A"/>
    <w:rsid w:val="00005DC5"/>
    <w:rsid w:val="00071FC5"/>
    <w:rsid w:val="00134F26"/>
    <w:rsid w:val="00144D49"/>
    <w:rsid w:val="00171A9A"/>
    <w:rsid w:val="001F3C8E"/>
    <w:rsid w:val="00295C5F"/>
    <w:rsid w:val="0032076B"/>
    <w:rsid w:val="003A3B66"/>
    <w:rsid w:val="003B749D"/>
    <w:rsid w:val="0040113E"/>
    <w:rsid w:val="004614E7"/>
    <w:rsid w:val="004B1858"/>
    <w:rsid w:val="00504873"/>
    <w:rsid w:val="005B2C3C"/>
    <w:rsid w:val="005D09D4"/>
    <w:rsid w:val="006252E3"/>
    <w:rsid w:val="00626103"/>
    <w:rsid w:val="006C1328"/>
    <w:rsid w:val="006E3289"/>
    <w:rsid w:val="006F1D5C"/>
    <w:rsid w:val="00707413"/>
    <w:rsid w:val="00812755"/>
    <w:rsid w:val="00827C89"/>
    <w:rsid w:val="00883460"/>
    <w:rsid w:val="008B607E"/>
    <w:rsid w:val="009035F6"/>
    <w:rsid w:val="009A04DB"/>
    <w:rsid w:val="009B2EBC"/>
    <w:rsid w:val="009E101E"/>
    <w:rsid w:val="00A86E81"/>
    <w:rsid w:val="00AE6E26"/>
    <w:rsid w:val="00B10300"/>
    <w:rsid w:val="00B741E6"/>
    <w:rsid w:val="00B86704"/>
    <w:rsid w:val="00BB0897"/>
    <w:rsid w:val="00C41623"/>
    <w:rsid w:val="00C71C54"/>
    <w:rsid w:val="00C97269"/>
    <w:rsid w:val="00D843A7"/>
    <w:rsid w:val="00DA2DBB"/>
    <w:rsid w:val="00DC69A9"/>
    <w:rsid w:val="00E318B8"/>
    <w:rsid w:val="00E31D9A"/>
    <w:rsid w:val="00E339A2"/>
    <w:rsid w:val="00E33D9E"/>
    <w:rsid w:val="00E54A0B"/>
    <w:rsid w:val="00E97507"/>
    <w:rsid w:val="00ED268E"/>
    <w:rsid w:val="00F2417E"/>
    <w:rsid w:val="00FA5CFA"/>
    <w:rsid w:val="00FB7889"/>
    <w:rsid w:val="1B40683B"/>
    <w:rsid w:val="24102A22"/>
    <w:rsid w:val="54C3F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6553B481"/>
  <w15:docId w15:val="{17A0AAE8-3021-4A1B-93E4-3D6888EAA1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4873"/>
    <w:pPr>
      <w:spacing w:after="200" w:line="276" w:lineRule="auto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873"/>
    <w:pPr>
      <w:keepNext/>
      <w:keepLines/>
      <w:spacing w:before="480" w:after="0"/>
      <w:outlineLvl w:val="0"/>
    </w:pPr>
    <w:rPr>
      <w:rFonts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873"/>
    <w:pPr>
      <w:keepNext/>
      <w:keepLines/>
      <w:spacing w:before="200" w:after="0"/>
      <w:outlineLvl w:val="1"/>
    </w:pPr>
    <w:rPr>
      <w:rFonts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873"/>
    <w:pPr>
      <w:keepNext/>
      <w:keepLines/>
      <w:spacing w:before="200" w:after="0"/>
      <w:outlineLvl w:val="2"/>
    </w:pPr>
    <w:rPr>
      <w:rFonts w:eastAsia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4873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4873"/>
    <w:pPr>
      <w:keepNext/>
      <w:keepLines/>
      <w:spacing w:before="200" w:after="0"/>
      <w:outlineLvl w:val="4"/>
    </w:pPr>
    <w:rPr>
      <w:rFonts w:eastAsia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04873"/>
    <w:pPr>
      <w:keepNext/>
      <w:keepLines/>
      <w:spacing w:before="200" w:after="0"/>
      <w:outlineLvl w:val="5"/>
    </w:pPr>
    <w:rPr>
      <w:rFonts w:eastAsia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04873"/>
    <w:pPr>
      <w:keepNext/>
      <w:keepLines/>
      <w:spacing w:before="200" w:after="0"/>
      <w:outlineLvl w:val="6"/>
    </w:pPr>
    <w:rPr>
      <w:rFonts w:eastAsia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04873"/>
    <w:pPr>
      <w:keepNext/>
      <w:keepLines/>
      <w:spacing w:before="200" w:after="0"/>
      <w:outlineLvl w:val="7"/>
    </w:pPr>
    <w:rPr>
      <w:rFonts w:eastAsia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04873"/>
    <w:pPr>
      <w:keepNext/>
      <w:keepLines/>
      <w:spacing w:before="200" w:after="0"/>
      <w:outlineLvl w:val="8"/>
    </w:pPr>
    <w:rPr>
      <w:rFonts w:eastAsia="Times New Roman"/>
      <w:i/>
      <w:i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504873"/>
    <w:rPr>
      <w:rFonts w:ascii="Arial" w:hAnsi="Arial"/>
      <w:sz w:val="22"/>
      <w:szCs w:val="22"/>
      <w:lang w:eastAsia="en-US"/>
    </w:rPr>
  </w:style>
  <w:style w:type="character" w:styleId="Heading1Char" w:customStyle="1">
    <w:name w:val="Heading 1 Char"/>
    <w:link w:val="Heading1"/>
    <w:uiPriority w:val="9"/>
    <w:rsid w:val="00504873"/>
    <w:rPr>
      <w:rFonts w:ascii="Arial" w:hAnsi="Arial" w:eastAsia="Times New Roman" w:cs="Times New Roman"/>
      <w:b/>
      <w:bCs/>
      <w:color w:val="000000"/>
      <w:sz w:val="28"/>
      <w:szCs w:val="28"/>
    </w:rPr>
  </w:style>
  <w:style w:type="character" w:styleId="Heading2Char" w:customStyle="1">
    <w:name w:val="Heading 2 Char"/>
    <w:link w:val="Heading2"/>
    <w:uiPriority w:val="9"/>
    <w:rsid w:val="00504873"/>
    <w:rPr>
      <w:rFonts w:ascii="Arial" w:hAnsi="Arial" w:eastAsia="Times New Roman" w:cs="Times New Roman"/>
      <w:b/>
      <w:bCs/>
      <w:color w:val="000000"/>
      <w:sz w:val="26"/>
      <w:szCs w:val="26"/>
    </w:rPr>
  </w:style>
  <w:style w:type="character" w:styleId="Heading3Char" w:customStyle="1">
    <w:name w:val="Heading 3 Char"/>
    <w:link w:val="Heading3"/>
    <w:uiPriority w:val="9"/>
    <w:rsid w:val="00504873"/>
    <w:rPr>
      <w:rFonts w:ascii="Arial" w:hAnsi="Arial" w:eastAsia="Times New Roman" w:cs="Times New Roman"/>
      <w:b/>
      <w:bCs/>
      <w:color w:val="000000"/>
    </w:rPr>
  </w:style>
  <w:style w:type="character" w:styleId="Heading4Char" w:customStyle="1">
    <w:name w:val="Heading 4 Char"/>
    <w:link w:val="Heading4"/>
    <w:uiPriority w:val="9"/>
    <w:rsid w:val="00504873"/>
    <w:rPr>
      <w:rFonts w:ascii="Arial" w:hAnsi="Arial" w:eastAsia="Times New Roman" w:cs="Times New Roman"/>
      <w:b/>
      <w:bCs/>
      <w:i/>
      <w:iCs/>
      <w:color w:val="000000"/>
    </w:rPr>
  </w:style>
  <w:style w:type="character" w:styleId="Heading5Char" w:customStyle="1">
    <w:name w:val="Heading 5 Char"/>
    <w:link w:val="Heading5"/>
    <w:uiPriority w:val="9"/>
    <w:rsid w:val="00504873"/>
    <w:rPr>
      <w:rFonts w:ascii="Arial" w:hAnsi="Arial" w:eastAsia="Times New Roman" w:cs="Times New Roman"/>
      <w:color w:val="000000"/>
    </w:rPr>
  </w:style>
  <w:style w:type="character" w:styleId="Heading6Char" w:customStyle="1">
    <w:name w:val="Heading 6 Char"/>
    <w:link w:val="Heading6"/>
    <w:uiPriority w:val="9"/>
    <w:rsid w:val="00504873"/>
    <w:rPr>
      <w:rFonts w:ascii="Arial" w:hAnsi="Arial" w:eastAsia="Times New Roman" w:cs="Times New Roman"/>
      <w:i/>
      <w:iCs/>
      <w:color w:val="000000"/>
    </w:rPr>
  </w:style>
  <w:style w:type="character" w:styleId="Heading7Char" w:customStyle="1">
    <w:name w:val="Heading 7 Char"/>
    <w:link w:val="Heading7"/>
    <w:uiPriority w:val="9"/>
    <w:rsid w:val="00504873"/>
    <w:rPr>
      <w:rFonts w:ascii="Arial" w:hAnsi="Arial" w:eastAsia="Times New Roman" w:cs="Times New Roman"/>
      <w:i/>
      <w:iCs/>
      <w:color w:val="000000"/>
    </w:rPr>
  </w:style>
  <w:style w:type="character" w:styleId="Heading8Char" w:customStyle="1">
    <w:name w:val="Heading 8 Char"/>
    <w:link w:val="Heading8"/>
    <w:uiPriority w:val="9"/>
    <w:rsid w:val="00504873"/>
    <w:rPr>
      <w:rFonts w:ascii="Arial" w:hAnsi="Arial" w:eastAsia="Times New Roman" w:cs="Times New Roman"/>
      <w:color w:val="000000"/>
      <w:sz w:val="20"/>
      <w:szCs w:val="20"/>
    </w:rPr>
  </w:style>
  <w:style w:type="character" w:styleId="Heading9Char" w:customStyle="1">
    <w:name w:val="Heading 9 Char"/>
    <w:link w:val="Heading9"/>
    <w:uiPriority w:val="9"/>
    <w:rsid w:val="00504873"/>
    <w:rPr>
      <w:rFonts w:ascii="Arial" w:hAnsi="Arial" w:eastAsia="Times New Roman" w:cs="Times New Roman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4873"/>
    <w:pPr>
      <w:pBdr>
        <w:bottom w:val="single" w:color="000000" w:sz="8" w:space="4"/>
      </w:pBdr>
      <w:spacing w:after="300" w:line="240" w:lineRule="auto"/>
      <w:contextualSpacing/>
    </w:pPr>
    <w:rPr>
      <w:rFonts w:eastAsia="Times New Roman"/>
      <w:color w:val="000000"/>
      <w:spacing w:val="5"/>
      <w:kern w:val="28"/>
      <w:sz w:val="52"/>
      <w:szCs w:val="52"/>
    </w:rPr>
  </w:style>
  <w:style w:type="character" w:styleId="TitleChar" w:customStyle="1">
    <w:name w:val="Title Char"/>
    <w:link w:val="Title"/>
    <w:uiPriority w:val="10"/>
    <w:rsid w:val="00504873"/>
    <w:rPr>
      <w:rFonts w:ascii="Arial" w:hAnsi="Arial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873"/>
    <w:pPr>
      <w:numPr>
        <w:ilvl w:val="1"/>
      </w:numPr>
    </w:pPr>
    <w:rPr>
      <w:rFonts w:eastAsia="Times New Roman"/>
      <w:i/>
      <w:iCs/>
      <w:color w:val="000000"/>
      <w:spacing w:val="15"/>
      <w:sz w:val="24"/>
      <w:szCs w:val="24"/>
    </w:rPr>
  </w:style>
  <w:style w:type="character" w:styleId="SubtitleChar" w:customStyle="1">
    <w:name w:val="Subtitle Char"/>
    <w:link w:val="Subtitle"/>
    <w:uiPriority w:val="11"/>
    <w:rsid w:val="00504873"/>
    <w:rPr>
      <w:rFonts w:ascii="Arial" w:hAnsi="Arial" w:eastAsia="Times New Roman" w:cs="Times New Roman"/>
      <w:i/>
      <w:iCs/>
      <w:color w:val="000000"/>
      <w:spacing w:val="15"/>
      <w:sz w:val="24"/>
      <w:szCs w:val="24"/>
    </w:rPr>
  </w:style>
  <w:style w:type="character" w:styleId="SubtleEmphasis">
    <w:name w:val="Subtle Emphasis"/>
    <w:uiPriority w:val="19"/>
    <w:qFormat/>
    <w:rsid w:val="00504873"/>
    <w:rPr>
      <w:i/>
      <w:iCs/>
      <w:color w:val="808080"/>
    </w:rPr>
  </w:style>
  <w:style w:type="character" w:styleId="Emphasis">
    <w:name w:val="Emphasis"/>
    <w:uiPriority w:val="20"/>
    <w:qFormat/>
    <w:rsid w:val="00504873"/>
    <w:rPr>
      <w:i/>
      <w:iCs/>
    </w:rPr>
  </w:style>
  <w:style w:type="character" w:styleId="IntenseEmphasis">
    <w:name w:val="Intense Emphasis"/>
    <w:uiPriority w:val="21"/>
    <w:qFormat/>
    <w:rsid w:val="00504873"/>
    <w:rPr>
      <w:b/>
      <w:bCs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873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styleId="IntenseQuoteChar" w:customStyle="1">
    <w:name w:val="Intense Quote Char"/>
    <w:link w:val="IntenseQuote"/>
    <w:uiPriority w:val="30"/>
    <w:rsid w:val="00504873"/>
    <w:rPr>
      <w:rFonts w:ascii="Arial" w:hAnsi="Arial"/>
      <w:b/>
      <w:bCs/>
      <w:i/>
      <w:i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261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rsid w:val="0062610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261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link w:val="Footer"/>
    <w:uiPriority w:val="99"/>
    <w:rsid w:val="00626103"/>
    <w:rPr>
      <w:rFonts w:ascii="Arial" w:hAnsi="Arial"/>
    </w:rPr>
  </w:style>
  <w:style w:type="character" w:styleId="Hyperlink">
    <w:name w:val="Hyperlink"/>
    <w:uiPriority w:val="99"/>
    <w:unhideWhenUsed/>
    <w:rsid w:val="006261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BB0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1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.rowlands\Downloads\NEW%20LETTER%20HEADED%20PAPER%202020.docx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e0dc9b-46fe-43af-a407-32bbc2c66ca4">
      <UserInfo>
        <DisplayName>Victoria Church</DisplayName>
        <AccountId>39</AccountId>
        <AccountType/>
      </UserInfo>
      <UserInfo>
        <DisplayName>Stacey Voisey</DisplayName>
        <AccountId>102</AccountId>
        <AccountType/>
      </UserInfo>
      <UserInfo>
        <DisplayName>Customer Service Inbox</DisplayName>
        <AccountId>96</AccountId>
        <AccountType/>
      </UserInfo>
      <UserInfo>
        <DisplayName>Michelle Rowlands</DisplayName>
        <AccountId>89</AccountId>
        <AccountType/>
      </UserInfo>
    </SharedWithUsers>
    <TaxCatchAll xmlns="16e0dc9b-46fe-43af-a407-32bbc2c66ca4" xsi:nil="true"/>
    <lcf76f155ced4ddcb4097134ff3c332f xmlns="6b63c25e-7f76-491f-bf06-271a873eace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C9A90F1D86E49AC4B308371DDE036" ma:contentTypeVersion="17" ma:contentTypeDescription="Create a new document." ma:contentTypeScope="" ma:versionID="f3e71a0549ed01ee0277dc8d51bd3b60">
  <xsd:schema xmlns:xsd="http://www.w3.org/2001/XMLSchema" xmlns:xs="http://www.w3.org/2001/XMLSchema" xmlns:p="http://schemas.microsoft.com/office/2006/metadata/properties" xmlns:ns2="16e0dc9b-46fe-43af-a407-32bbc2c66ca4" xmlns:ns3="6b63c25e-7f76-491f-bf06-271a873eace7" targetNamespace="http://schemas.microsoft.com/office/2006/metadata/properties" ma:root="true" ma:fieldsID="d0faa398cf2e95ee786d09f1c8b769ec" ns2:_="" ns3:_="">
    <xsd:import namespace="16e0dc9b-46fe-43af-a407-32bbc2c66ca4"/>
    <xsd:import namespace="6b63c25e-7f76-491f-bf06-271a873eac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0dc9b-46fe-43af-a407-32bbc2c66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ff6720-2b9a-4997-adef-5aad6bc2ec2b}" ma:internalName="TaxCatchAll" ma:showField="CatchAllData" ma:web="16e0dc9b-46fe-43af-a407-32bbc2c66c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3c25e-7f76-491f-bf06-271a873ea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6f0575-8a72-4ffc-b336-1358b0fea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86B82-1755-4035-869B-3FB0F8BDCB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4A8DA-B28B-4943-85A6-CA3059B8B7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483A0B-974B-42C6-B16C-2CB483254609}">
  <ds:schemaRefs>
    <ds:schemaRef ds:uri="http://schemas.microsoft.com/office/2006/metadata/properties"/>
    <ds:schemaRef ds:uri="http://schemas.microsoft.com/office/infopath/2007/PartnerControls"/>
    <ds:schemaRef ds:uri="16e0dc9b-46fe-43af-a407-32bbc2c66ca4"/>
    <ds:schemaRef ds:uri="6b63c25e-7f76-491f-bf06-271a873eace7"/>
  </ds:schemaRefs>
</ds:datastoreItem>
</file>

<file path=customXml/itemProps4.xml><?xml version="1.0" encoding="utf-8"?>
<ds:datastoreItem xmlns:ds="http://schemas.openxmlformats.org/officeDocument/2006/customXml" ds:itemID="{EF9F2943-606E-45AC-8B18-DE8A3567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0dc9b-46fe-43af-a407-32bbc2c66ca4"/>
    <ds:schemaRef ds:uri="6b63c25e-7f76-491f-bf06-271a873ea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 LETTER HEADED PAPER 2020.docx (3)</ap:Template>
  <ap:Application>Microsoft Word for the web</ap:Application>
  <ap:DocSecurity>0</ap:DocSecurity>
  <ap:ScaleCrop>false</ap:ScaleCrop>
  <ap:Company>Taff Housing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Rowlands</dc:creator>
  <keywords/>
  <lastModifiedBy>Philip Hissey</lastModifiedBy>
  <revision>19</revision>
  <lastPrinted>2012-08-14T10:16:00.0000000Z</lastPrinted>
  <dcterms:created xsi:type="dcterms:W3CDTF">2021-06-22T14:13:00.0000000Z</dcterms:created>
  <dcterms:modified xsi:type="dcterms:W3CDTF">2023-12-07T10:06:15.6158702Z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0x010100EA8C9A90F1D86E49AC4B308371DDE036</vt:lpwstr>
  </property>
  <property fmtid="{D5CDD505-2E9C-101B-9397-08002B2CF9AE}" pid="3" name="MediaServiceImageTags">
    <vt:lpwstr/>
  </property>
  <property fmtid="{D5CDD505-2E9C-101B-9397-08002B2CF9AE}" pid="4" name="Order">
    <vt:r8>2014800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