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9D7D5" w14:textId="5C57EA60" w:rsidR="00F2417E" w:rsidRPr="00F2417E" w:rsidRDefault="00E75664" w:rsidP="00F2417E">
      <w:pPr>
        <w:pStyle w:val="NoSpacing"/>
      </w:pPr>
      <w:r w:rsidRPr="00F2417E">
        <w:t xml:space="preserve">Mae'r ffurflen hon i'w defnyddio ar gyfer ildio contract gan unig ddeiliad contract neu </w:t>
      </w:r>
      <w:r w:rsidRPr="00F2417E">
        <w:rPr>
          <w:u w:val="single"/>
        </w:rPr>
        <w:t xml:space="preserve">bob </w:t>
      </w:r>
      <w:r>
        <w:t>cyd-ddeiliad contract</w:t>
      </w:r>
      <w:r w:rsidR="00B86704">
        <w:t>.</w:t>
      </w:r>
    </w:p>
    <w:p w14:paraId="13D9BF2D" w14:textId="77777777" w:rsidR="00F2417E" w:rsidRPr="00F2417E" w:rsidRDefault="00F2417E" w:rsidP="00F2417E">
      <w:pPr>
        <w:pStyle w:val="NoSpacing"/>
      </w:pPr>
    </w:p>
    <w:p w14:paraId="2387EF0D" w14:textId="6114016E" w:rsidR="00F2417E" w:rsidRPr="00ED268E" w:rsidRDefault="00E75664" w:rsidP="00F2417E">
      <w:pPr>
        <w:pStyle w:val="NoSpacing"/>
        <w:rPr>
          <w:b/>
          <w:bCs/>
          <w:sz w:val="24"/>
          <w:szCs w:val="24"/>
          <w:u w:val="single"/>
        </w:rPr>
      </w:pPr>
      <w:r w:rsidRPr="00ED268E">
        <w:rPr>
          <w:b/>
          <w:bCs/>
          <w:sz w:val="24"/>
          <w:szCs w:val="24"/>
          <w:u w:val="single"/>
        </w:rPr>
        <w:t>Terfynu Contract Meddiannaeth – Ffurflen Hysbysiad Deiliaid Contract</w:t>
      </w:r>
    </w:p>
    <w:p w14:paraId="30EA8710" w14:textId="77777777" w:rsidR="00F2417E" w:rsidRPr="00F2417E" w:rsidRDefault="00F2417E" w:rsidP="00F2417E">
      <w:pPr>
        <w:pStyle w:val="NoSpacing"/>
        <w:rPr>
          <w:b/>
          <w:bCs/>
        </w:rPr>
      </w:pPr>
      <w:r w:rsidRPr="00F2417E">
        <w:rPr>
          <w:b/>
          <w:bCs/>
        </w:rPr>
        <w:tab/>
      </w:r>
      <w:r w:rsidRPr="00F2417E">
        <w:rPr>
          <w:b/>
          <w:bCs/>
        </w:rPr>
        <w:tab/>
      </w:r>
      <w:r w:rsidRPr="00F2417E">
        <w:rPr>
          <w:b/>
          <w:bCs/>
        </w:rPr>
        <w:tab/>
      </w:r>
    </w:p>
    <w:p w14:paraId="304C3346" w14:textId="52B45622" w:rsidR="00F2417E" w:rsidRPr="00F2417E" w:rsidRDefault="00E75664" w:rsidP="00F2417E">
      <w:pPr>
        <w:pStyle w:val="NoSpacing"/>
        <w:rPr>
          <w:b/>
          <w:bCs/>
        </w:rPr>
      </w:pPr>
      <w:r>
        <w:rPr>
          <w:b/>
          <w:bCs/>
        </w:rPr>
        <w:t>I</w:t>
      </w:r>
      <w:r w:rsidR="00F2417E" w:rsidRPr="00F2417E">
        <w:rPr>
          <w:b/>
          <w:bCs/>
        </w:rPr>
        <w:t xml:space="preserve"> </w:t>
      </w:r>
      <w:r w:rsidR="00F2417E" w:rsidRPr="00F2417E">
        <w:rPr>
          <w:b/>
          <w:bCs/>
        </w:rPr>
        <w:tab/>
      </w:r>
      <w:r w:rsidRPr="00F2417E">
        <w:rPr>
          <w:b/>
          <w:bCs/>
        </w:rPr>
        <w:t>CYMDEITHAS DAI TAFF</w:t>
      </w:r>
      <w:r>
        <w:rPr>
          <w:b/>
          <w:bCs/>
        </w:rPr>
        <w:t xml:space="preserve"> HOUSING</w:t>
      </w:r>
    </w:p>
    <w:p w14:paraId="7657E2B0" w14:textId="612DDE56" w:rsidR="00F2417E" w:rsidRPr="00F2417E" w:rsidRDefault="00F2417E" w:rsidP="00F2417E">
      <w:pPr>
        <w:pStyle w:val="NoSpacing"/>
        <w:rPr>
          <w:b/>
          <w:bCs/>
        </w:rPr>
      </w:pPr>
      <w:r w:rsidRPr="00F2417E">
        <w:rPr>
          <w:b/>
          <w:bCs/>
        </w:rPr>
        <w:tab/>
      </w:r>
      <w:r w:rsidR="00E75664" w:rsidRPr="00F2417E">
        <w:rPr>
          <w:b/>
          <w:bCs/>
        </w:rPr>
        <w:t xml:space="preserve">Tŷ Alexandra, 307-315 </w:t>
      </w:r>
      <w:r w:rsidR="00E75664">
        <w:rPr>
          <w:b/>
          <w:bCs/>
        </w:rPr>
        <w:t>Cowbridge Rd East</w:t>
      </w:r>
      <w:r w:rsidR="00E75664" w:rsidRPr="00F2417E">
        <w:rPr>
          <w:b/>
          <w:bCs/>
        </w:rPr>
        <w:t>, Treganna, Caerdydd,</w:t>
      </w:r>
      <w:r w:rsidRPr="00F2417E">
        <w:rPr>
          <w:b/>
          <w:bCs/>
        </w:rPr>
        <w:t xml:space="preserve"> CF5 1JD </w:t>
      </w:r>
    </w:p>
    <w:p w14:paraId="24A0671C" w14:textId="77777777" w:rsidR="00F2417E" w:rsidRPr="00F2417E" w:rsidRDefault="00F2417E" w:rsidP="00F2417E">
      <w:pPr>
        <w:pStyle w:val="NoSpacing"/>
      </w:pPr>
    </w:p>
    <w:p w14:paraId="7F902D4F" w14:textId="5A1D86CA" w:rsidR="00E75664" w:rsidRPr="00F2417E" w:rsidRDefault="00E75664" w:rsidP="00C02DF3">
      <w:pPr>
        <w:pStyle w:val="NoSpacing"/>
        <w:rPr>
          <w:b/>
        </w:rPr>
      </w:pPr>
      <w:r>
        <w:rPr>
          <w:b/>
        </w:rPr>
        <w:t>Parthed</w:t>
      </w:r>
      <w:r w:rsidRPr="00F2417E">
        <w:rPr>
          <w:b/>
        </w:rPr>
        <w:t>: TERFYNU'R CONTRACT MEDDIANNAETH</w:t>
      </w:r>
    </w:p>
    <w:p w14:paraId="7D02D6C7" w14:textId="77777777" w:rsidR="00F2417E" w:rsidRPr="00F2417E" w:rsidRDefault="00F2417E" w:rsidP="00F2417E">
      <w:pPr>
        <w:pStyle w:val="NoSpacing"/>
      </w:pPr>
    </w:p>
    <w:p w14:paraId="70F694B0" w14:textId="5C5EB464" w:rsidR="00F2417E" w:rsidRPr="00F2417E" w:rsidRDefault="00E75664" w:rsidP="00F2417E">
      <w:pPr>
        <w:pStyle w:val="NoSpacing"/>
      </w:pPr>
      <w:r w:rsidRPr="00F2417E">
        <w:t xml:space="preserve">Yn unol â thelerau'r Contract Meddiannaeth,  rwy'n rhoi </w:t>
      </w:r>
      <w:r w:rsidRPr="00F2417E">
        <w:rPr>
          <w:b/>
        </w:rPr>
        <w:t xml:space="preserve">4 </w:t>
      </w:r>
      <w:r w:rsidRPr="00F2417E">
        <w:t xml:space="preserve">wythnos o rybudd, i derfynu'r Contract </w:t>
      </w:r>
      <w:r w:rsidRPr="00F2417E">
        <w:rPr>
          <w:b/>
          <w:bCs/>
        </w:rPr>
        <w:t>a thrwy hynny ildio fy ngh</w:t>
      </w:r>
      <w:r w:rsidR="00B174C1">
        <w:rPr>
          <w:b/>
          <w:bCs/>
        </w:rPr>
        <w:t>ontract</w:t>
      </w:r>
      <w:r w:rsidRPr="00F2417E">
        <w:t xml:space="preserve"> yn </w:t>
      </w:r>
      <w:r w:rsidR="00F2417E" w:rsidRPr="00F2417E">
        <w:t xml:space="preserve"> </w:t>
      </w:r>
    </w:p>
    <w:p w14:paraId="3EB322A4" w14:textId="77777777" w:rsidR="00F2417E" w:rsidRPr="00F2417E" w:rsidRDefault="00F2417E" w:rsidP="00F2417E">
      <w:pPr>
        <w:pStyle w:val="NoSpacing"/>
      </w:pPr>
    </w:p>
    <w:p w14:paraId="7944CD69" w14:textId="77777777" w:rsidR="00F2417E" w:rsidRPr="00F2417E" w:rsidRDefault="00F2417E" w:rsidP="00F2417E">
      <w:pPr>
        <w:pStyle w:val="NoSpacing"/>
      </w:pPr>
    </w:p>
    <w:p w14:paraId="5F891B32" w14:textId="77777777" w:rsidR="00F2417E" w:rsidRPr="00F2417E" w:rsidRDefault="00F2417E" w:rsidP="00F2417E">
      <w:pPr>
        <w:pStyle w:val="NoSpacing"/>
      </w:pPr>
      <w:r w:rsidRPr="00F2417E">
        <w:t>……………………………………………………………………………………….</w:t>
      </w:r>
    </w:p>
    <w:p w14:paraId="29E5364A" w14:textId="54DA6497" w:rsidR="00F2417E" w:rsidRPr="00F2417E" w:rsidRDefault="00F2417E" w:rsidP="00F2417E">
      <w:pPr>
        <w:pStyle w:val="NoSpacing"/>
        <w:rPr>
          <w:b/>
          <w:i/>
        </w:rPr>
      </w:pPr>
      <w:r w:rsidRPr="00F2417E">
        <w:rPr>
          <w:b/>
          <w:i/>
        </w:rPr>
        <w:t xml:space="preserve"> (</w:t>
      </w:r>
      <w:r w:rsidR="00E75664" w:rsidRPr="00F2417E">
        <w:rPr>
          <w:b/>
          <w:i/>
        </w:rPr>
        <w:t>Cyfeiriad yr Eiddo dan sylw</w:t>
      </w:r>
      <w:r w:rsidRPr="00F2417E">
        <w:rPr>
          <w:b/>
          <w:i/>
        </w:rPr>
        <w:t>)</w:t>
      </w:r>
    </w:p>
    <w:p w14:paraId="596088A7" w14:textId="77777777" w:rsidR="00F2417E" w:rsidRPr="00F2417E" w:rsidRDefault="00F2417E" w:rsidP="00F2417E">
      <w:pPr>
        <w:pStyle w:val="NoSpacing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"/>
        <w:gridCol w:w="3539"/>
        <w:gridCol w:w="1109"/>
        <w:gridCol w:w="1671"/>
        <w:gridCol w:w="1671"/>
      </w:tblGrid>
      <w:tr w:rsidR="00F2417E" w:rsidRPr="00F2417E" w14:paraId="7C7B4803" w14:textId="77777777" w:rsidTr="00F2417E">
        <w:tc>
          <w:tcPr>
            <w:tcW w:w="538" w:type="dxa"/>
            <w:hideMark/>
          </w:tcPr>
          <w:p w14:paraId="67674B5A" w14:textId="78674694" w:rsidR="00F2417E" w:rsidRPr="00F2417E" w:rsidRDefault="00E75664" w:rsidP="00F2417E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Ar</w:t>
            </w:r>
            <w:r w:rsidR="00F2417E" w:rsidRPr="00F2417E">
              <w:rPr>
                <w:b/>
                <w:bCs/>
              </w:rPr>
              <w:t xml:space="preserve"> </w:t>
            </w:r>
          </w:p>
        </w:tc>
        <w:tc>
          <w:tcPr>
            <w:tcW w:w="3539" w:type="dxa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00C2AFFD" w14:textId="3DBA4CD2" w:rsidR="00F2417E" w:rsidRPr="00F2417E" w:rsidRDefault="00E75664" w:rsidP="00F2417E">
            <w:pPr>
              <w:pStyle w:val="NoSpacing"/>
              <w:rPr>
                <w:b/>
              </w:rPr>
            </w:pPr>
            <w:r>
              <w:rPr>
                <w:b/>
              </w:rPr>
              <w:t>Dydd Sul</w:t>
            </w:r>
            <w:r w:rsidR="00F2417E" w:rsidRPr="00F2417E">
              <w:rPr>
                <w:b/>
              </w:rPr>
              <w:t xml:space="preserve"> </w:t>
            </w:r>
          </w:p>
        </w:tc>
        <w:tc>
          <w:tcPr>
            <w:tcW w:w="1109" w:type="dxa"/>
          </w:tcPr>
          <w:p w14:paraId="47E62CCA" w14:textId="77777777" w:rsidR="00F2417E" w:rsidRPr="00F2417E" w:rsidRDefault="00F2417E" w:rsidP="00F2417E">
            <w:pPr>
              <w:pStyle w:val="NoSpacing"/>
              <w:rPr>
                <w:b/>
              </w:rPr>
            </w:pPr>
          </w:p>
        </w:tc>
        <w:tc>
          <w:tcPr>
            <w:tcW w:w="1671" w:type="dxa"/>
          </w:tcPr>
          <w:p w14:paraId="64511DD8" w14:textId="77777777" w:rsidR="00F2417E" w:rsidRPr="00F2417E" w:rsidRDefault="00F2417E" w:rsidP="00F2417E">
            <w:pPr>
              <w:pStyle w:val="NoSpacing"/>
              <w:rPr>
                <w:b/>
              </w:rPr>
            </w:pPr>
          </w:p>
        </w:tc>
        <w:tc>
          <w:tcPr>
            <w:tcW w:w="1671" w:type="dxa"/>
          </w:tcPr>
          <w:p w14:paraId="16F2D252" w14:textId="77777777" w:rsidR="00F2417E" w:rsidRPr="00F2417E" w:rsidRDefault="00F2417E" w:rsidP="00F2417E">
            <w:pPr>
              <w:pStyle w:val="NoSpacing"/>
              <w:rPr>
                <w:b/>
              </w:rPr>
            </w:pPr>
          </w:p>
        </w:tc>
      </w:tr>
      <w:tr w:rsidR="00F2417E" w:rsidRPr="00F2417E" w14:paraId="02E7BF6F" w14:textId="77777777" w:rsidTr="00F2417E">
        <w:tc>
          <w:tcPr>
            <w:tcW w:w="538" w:type="dxa"/>
          </w:tcPr>
          <w:p w14:paraId="20868C15" w14:textId="77777777" w:rsidR="00F2417E" w:rsidRPr="00F2417E" w:rsidRDefault="00F2417E" w:rsidP="00F2417E">
            <w:pPr>
              <w:pStyle w:val="NoSpacing"/>
            </w:pPr>
          </w:p>
        </w:tc>
        <w:tc>
          <w:tcPr>
            <w:tcW w:w="353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4B8D82B" w14:textId="13EFEE24" w:rsidR="00F2417E" w:rsidRPr="00F2417E" w:rsidRDefault="00F2417E" w:rsidP="00E75664">
            <w:pPr>
              <w:pStyle w:val="NoSpacing"/>
              <w:ind w:right="-389"/>
              <w:rPr>
                <w:b/>
              </w:rPr>
            </w:pPr>
            <w:r w:rsidRPr="00F2417E">
              <w:rPr>
                <w:b/>
              </w:rPr>
              <w:t>(</w:t>
            </w:r>
            <w:r w:rsidR="00E75664" w:rsidRPr="00F2417E">
              <w:rPr>
                <w:b/>
              </w:rPr>
              <w:t>Dyddiad dod i ben yr Hysbysiad</w:t>
            </w:r>
            <w:r w:rsidRPr="00F2417E">
              <w:rPr>
                <w:b/>
              </w:rPr>
              <w:t>)</w:t>
            </w:r>
          </w:p>
        </w:tc>
        <w:tc>
          <w:tcPr>
            <w:tcW w:w="1109" w:type="dxa"/>
          </w:tcPr>
          <w:p w14:paraId="2249E1F5" w14:textId="77777777" w:rsidR="00F2417E" w:rsidRPr="00F2417E" w:rsidRDefault="00F2417E" w:rsidP="00F2417E">
            <w:pPr>
              <w:pStyle w:val="NoSpacing"/>
              <w:rPr>
                <w:i/>
              </w:rPr>
            </w:pPr>
          </w:p>
        </w:tc>
        <w:tc>
          <w:tcPr>
            <w:tcW w:w="1671" w:type="dxa"/>
          </w:tcPr>
          <w:p w14:paraId="076E42E8" w14:textId="77777777" w:rsidR="00F2417E" w:rsidRPr="00F2417E" w:rsidRDefault="00F2417E" w:rsidP="00F2417E">
            <w:pPr>
              <w:pStyle w:val="NoSpacing"/>
              <w:rPr>
                <w:i/>
              </w:rPr>
            </w:pPr>
          </w:p>
        </w:tc>
        <w:tc>
          <w:tcPr>
            <w:tcW w:w="1671" w:type="dxa"/>
          </w:tcPr>
          <w:p w14:paraId="2C097C06" w14:textId="77777777" w:rsidR="00F2417E" w:rsidRPr="00F2417E" w:rsidRDefault="00F2417E" w:rsidP="00F2417E">
            <w:pPr>
              <w:pStyle w:val="NoSpacing"/>
              <w:rPr>
                <w:i/>
              </w:rPr>
            </w:pPr>
          </w:p>
        </w:tc>
      </w:tr>
    </w:tbl>
    <w:p w14:paraId="0FA7C338" w14:textId="77777777" w:rsidR="00F2417E" w:rsidRPr="00F2417E" w:rsidRDefault="00F2417E" w:rsidP="00F2417E">
      <w:pPr>
        <w:pStyle w:val="NoSpacing"/>
      </w:pPr>
    </w:p>
    <w:p w14:paraId="763F8C2F" w14:textId="383B41F6" w:rsidR="00E75664" w:rsidRPr="00F2417E" w:rsidRDefault="00E75664" w:rsidP="008E0B30">
      <w:pPr>
        <w:pStyle w:val="NoSpacing"/>
      </w:pPr>
      <w:r w:rsidRPr="00F2417E">
        <w:t xml:space="preserve">Rwy'n ymrwymo i lanhau a chlirio'r eiddo, i ildio'r eiddo gyda meddiant gwag ac i ddychwelyd yr allwedd(au) i chi (y Landlord) </w:t>
      </w:r>
      <w:r w:rsidR="00B174C1">
        <w:t>erbyn</w:t>
      </w:r>
      <w:r w:rsidRPr="00F2417E">
        <w:t xml:space="preserve"> </w:t>
      </w:r>
    </w:p>
    <w:p w14:paraId="362294A3" w14:textId="7EF1CFE5" w:rsidR="00F2417E" w:rsidRPr="00F2417E" w:rsidRDefault="00E75664" w:rsidP="00F2417E">
      <w:pPr>
        <w:pStyle w:val="NoSpacing"/>
      </w:pPr>
      <w:r w:rsidRPr="00F2417E">
        <w:t>Dydd Llun.............................. (</w:t>
      </w:r>
      <w:r w:rsidRPr="00F2417E">
        <w:rPr>
          <w:b/>
        </w:rPr>
        <w:t>Dim hwyrach na 12.00pm</w:t>
      </w:r>
      <w:r w:rsidR="00F2417E" w:rsidRPr="00F2417E">
        <w:t xml:space="preserve">).  </w:t>
      </w:r>
    </w:p>
    <w:p w14:paraId="67AD0415" w14:textId="46F118AB" w:rsidR="00F2417E" w:rsidRPr="00F2417E" w:rsidRDefault="00F2417E" w:rsidP="00F2417E">
      <w:pPr>
        <w:pStyle w:val="NoSpacing"/>
      </w:pPr>
      <w:r>
        <w:t xml:space="preserve">  </w:t>
      </w:r>
    </w:p>
    <w:p w14:paraId="738295C8" w14:textId="16C3B3A8" w:rsidR="00F2417E" w:rsidRPr="00F2417E" w:rsidRDefault="00E75664" w:rsidP="00F2417E">
      <w:pPr>
        <w:pStyle w:val="NoSpacing"/>
        <w:rPr>
          <w:u w:val="single"/>
        </w:rPr>
      </w:pPr>
      <w:r w:rsidRPr="00F2417E">
        <w:rPr>
          <w:b/>
          <w:u w:val="single"/>
        </w:rPr>
        <w:t>Rwy'n cytuno i glirio fy nghyfrif rhent yn llawn erbyn dyddiad dod i ben yr hysbysiad hwn</w:t>
      </w:r>
      <w:r w:rsidR="00F2417E" w:rsidRPr="00F2417E">
        <w:rPr>
          <w:u w:val="single"/>
        </w:rPr>
        <w:t>.</w:t>
      </w:r>
    </w:p>
    <w:p w14:paraId="73B91908" w14:textId="77777777" w:rsidR="00F2417E" w:rsidRPr="00F2417E" w:rsidRDefault="00F2417E" w:rsidP="00F2417E">
      <w:pPr>
        <w:pStyle w:val="NoSpacing"/>
      </w:pPr>
    </w:p>
    <w:p w14:paraId="1F024005" w14:textId="545E47D8" w:rsidR="00F2417E" w:rsidRPr="00F2417E" w:rsidRDefault="00E75664" w:rsidP="00F2417E">
      <w:pPr>
        <w:pStyle w:val="NoSpacing"/>
      </w:pPr>
      <w:r w:rsidRPr="00F2417E">
        <w:t xml:space="preserve">Os na fyddaf yn cyflwyno'r allweddi erbyn </w:t>
      </w:r>
      <w:r w:rsidR="00B174C1">
        <w:t xml:space="preserve">y </w:t>
      </w:r>
      <w:r w:rsidRPr="00F2417E">
        <w:t xml:space="preserve">dyddiad ildio, rwy'n ymrwymo i ad-dalu i chi, y Landlord am y gost a gafwyd wrth newid yr holl </w:t>
      </w:r>
      <w:r w:rsidR="00307C93">
        <w:t>gloeon</w:t>
      </w:r>
      <w:r w:rsidRPr="00F2417E">
        <w:t xml:space="preserve"> presennol yn yr eiddo a ildiwyd</w:t>
      </w:r>
      <w:r w:rsidR="00F2417E" w:rsidRPr="00F2417E">
        <w:t xml:space="preserve">.  </w:t>
      </w:r>
    </w:p>
    <w:p w14:paraId="345EB9E3" w14:textId="77777777" w:rsidR="00F2417E" w:rsidRPr="00F2417E" w:rsidRDefault="00F2417E" w:rsidP="00F2417E">
      <w:pPr>
        <w:pStyle w:val="NoSpacing"/>
      </w:pPr>
    </w:p>
    <w:p w14:paraId="310E0A8A" w14:textId="59FFA65F" w:rsidR="00F2417E" w:rsidRPr="00F2417E" w:rsidRDefault="00E75664" w:rsidP="00F2417E">
      <w:pPr>
        <w:pStyle w:val="NoSpacing"/>
      </w:pPr>
      <w:r w:rsidRPr="00F2417E">
        <w:t>Fy nghyfeiriad anfon ymlaen fydd: (</w:t>
      </w:r>
      <w:r w:rsidRPr="00F2417E">
        <w:rPr>
          <w:b/>
        </w:rPr>
        <w:t>Eich Cyfeiriad Newydd</w:t>
      </w:r>
      <w:r w:rsidR="00F2417E" w:rsidRPr="00F2417E">
        <w:t>)</w:t>
      </w:r>
    </w:p>
    <w:p w14:paraId="02B71825" w14:textId="77777777" w:rsidR="00F2417E" w:rsidRPr="00F2417E" w:rsidRDefault="00F2417E" w:rsidP="00F2417E">
      <w:pPr>
        <w:pStyle w:val="NoSpacing"/>
      </w:pPr>
      <w:r w:rsidRPr="00F2417E"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25E5E9" w14:textId="77777777" w:rsidR="00F2417E" w:rsidRPr="00F2417E" w:rsidRDefault="00F2417E" w:rsidP="00F2417E">
      <w:pPr>
        <w:pStyle w:val="NoSpacing"/>
      </w:pPr>
      <w:r w:rsidRPr="00F2417E">
        <w:t>……………………………………………………………………………………………………</w:t>
      </w:r>
    </w:p>
    <w:p w14:paraId="59F1E467" w14:textId="77777777" w:rsidR="00F2417E" w:rsidRPr="00F2417E" w:rsidRDefault="00F2417E" w:rsidP="00F2417E">
      <w:pPr>
        <w:pStyle w:val="NoSpacing"/>
        <w:rPr>
          <w:b/>
          <w:bCs/>
        </w:rPr>
      </w:pPr>
    </w:p>
    <w:p w14:paraId="2FD41C36" w14:textId="0D3301AF" w:rsidR="00F2417E" w:rsidRDefault="00E75664" w:rsidP="00F2417E">
      <w:pPr>
        <w:pStyle w:val="NoSpacing"/>
      </w:pPr>
      <w:r w:rsidRPr="00F2417E">
        <w:rPr>
          <w:b/>
          <w:bCs/>
        </w:rPr>
        <w:t>Llofnodwyd</w:t>
      </w:r>
      <w:r w:rsidR="00F2417E" w:rsidRPr="00F2417E">
        <w:t xml:space="preserve"> ………………………………………….</w:t>
      </w:r>
      <w:r w:rsidR="00F2417E" w:rsidRPr="00F2417E">
        <w:tab/>
      </w:r>
      <w:r w:rsidRPr="00F2417E">
        <w:rPr>
          <w:b/>
          <w:bCs/>
        </w:rPr>
        <w:t>Dyddiedig</w:t>
      </w:r>
      <w:r w:rsidR="00F2417E" w:rsidRPr="00F2417E">
        <w:rPr>
          <w:b/>
          <w:bCs/>
        </w:rPr>
        <w:t>:</w:t>
      </w:r>
      <w:r w:rsidR="00F2417E" w:rsidRPr="00F2417E">
        <w:t>…………………………</w:t>
      </w:r>
    </w:p>
    <w:p w14:paraId="14F55BED" w14:textId="23D44959" w:rsidR="006E3289" w:rsidRDefault="006E3289" w:rsidP="00F2417E">
      <w:pPr>
        <w:pStyle w:val="NoSpacing"/>
      </w:pPr>
    </w:p>
    <w:p w14:paraId="220EA24B" w14:textId="07350575" w:rsidR="006E3289" w:rsidRPr="00F2417E" w:rsidRDefault="00E75664" w:rsidP="00F2417E">
      <w:pPr>
        <w:pStyle w:val="NoSpacing"/>
      </w:pPr>
      <w:r w:rsidRPr="009E101E">
        <w:rPr>
          <w:b/>
          <w:bCs/>
        </w:rPr>
        <w:t>Llofnodwyd</w:t>
      </w:r>
      <w:r w:rsidR="009E101E">
        <w:t xml:space="preserve">…………………………………………     </w:t>
      </w:r>
      <w:r>
        <w:rPr>
          <w:b/>
          <w:bCs/>
        </w:rPr>
        <w:t>Dyddiedig</w:t>
      </w:r>
      <w:r w:rsidR="009E101E">
        <w:t>:</w:t>
      </w:r>
      <w:r>
        <w:t>.</w:t>
      </w:r>
      <w:r w:rsidR="009E101E">
        <w:t>……………………………</w:t>
      </w:r>
    </w:p>
    <w:p w14:paraId="572C6886" w14:textId="77777777" w:rsidR="006E3289" w:rsidRDefault="006E3289" w:rsidP="00F2417E">
      <w:pPr>
        <w:pStyle w:val="NoSpacing"/>
      </w:pPr>
    </w:p>
    <w:p w14:paraId="774B0075" w14:textId="663D5091" w:rsidR="00F2417E" w:rsidRPr="00F2417E" w:rsidRDefault="00E75664" w:rsidP="00F2417E">
      <w:pPr>
        <w:pStyle w:val="NoSpacing"/>
      </w:pPr>
      <w:r w:rsidRPr="00F2417E">
        <w:t>(Gan y rhai a enwir fel Deiliad y Contract ar y Contract Meddiannaeth</w:t>
      </w:r>
      <w:r w:rsidR="00F2417E" w:rsidRPr="00F2417E">
        <w:t xml:space="preserve">) </w:t>
      </w:r>
    </w:p>
    <w:p w14:paraId="135D753A" w14:textId="77777777" w:rsidR="00F2417E" w:rsidRPr="00F2417E" w:rsidRDefault="00F2417E" w:rsidP="00F2417E">
      <w:pPr>
        <w:pStyle w:val="NoSpacing"/>
        <w:rPr>
          <w:b/>
        </w:rPr>
      </w:pPr>
      <w:r w:rsidRPr="00F2417E">
        <w:tab/>
      </w:r>
    </w:p>
    <w:p w14:paraId="7255AA59" w14:textId="3FF6FC44" w:rsidR="009E101E" w:rsidRDefault="00307C93" w:rsidP="00F2417E">
      <w:pPr>
        <w:pStyle w:val="NoSpacing"/>
      </w:pPr>
      <w:r>
        <w:rPr>
          <w:b/>
        </w:rPr>
        <w:t xml:space="preserve">Printio </w:t>
      </w:r>
      <w:r w:rsidR="00E75664">
        <w:rPr>
          <w:b/>
        </w:rPr>
        <w:t>Enw</w:t>
      </w:r>
      <w:r w:rsidR="00F2417E" w:rsidRPr="00F2417E">
        <w:rPr>
          <w:b/>
        </w:rPr>
        <w:t>:</w:t>
      </w:r>
      <w:r w:rsidR="006C1328">
        <w:t>...</w:t>
      </w:r>
      <w:r w:rsidR="006E3289">
        <w:t>……………………………………………………………………………………</w:t>
      </w:r>
      <w:r w:rsidR="00FB7889">
        <w:t>….</w:t>
      </w:r>
    </w:p>
    <w:p w14:paraId="34D0E1D0" w14:textId="77777777" w:rsidR="009E101E" w:rsidRDefault="009E101E" w:rsidP="00F2417E">
      <w:pPr>
        <w:pStyle w:val="NoSpacing"/>
      </w:pPr>
    </w:p>
    <w:p w14:paraId="0366FB21" w14:textId="01388B88" w:rsidR="00F2417E" w:rsidRPr="00F2417E" w:rsidRDefault="00307C93" w:rsidP="00F2417E">
      <w:pPr>
        <w:pStyle w:val="NoSpacing"/>
      </w:pPr>
      <w:r>
        <w:rPr>
          <w:b/>
          <w:bCs/>
        </w:rPr>
        <w:t xml:space="preserve">Printio </w:t>
      </w:r>
      <w:r w:rsidR="00E75664" w:rsidRPr="1B40683B">
        <w:rPr>
          <w:b/>
          <w:bCs/>
        </w:rPr>
        <w:t>Enw</w:t>
      </w:r>
      <w:r w:rsidR="009E101E" w:rsidRPr="1B40683B">
        <w:rPr>
          <w:b/>
          <w:bCs/>
        </w:rPr>
        <w:t>:</w:t>
      </w:r>
      <w:r w:rsidR="006C1328">
        <w:t>.</w:t>
      </w:r>
      <w:r w:rsidR="00FB7889">
        <w:t>…………………………………………………………………………………</w:t>
      </w:r>
      <w:r w:rsidR="00C97269">
        <w:t>………</w:t>
      </w:r>
      <w:r w:rsidR="00F2417E">
        <w:t xml:space="preserve">                                                                 </w:t>
      </w:r>
    </w:p>
    <w:p w14:paraId="1E45DDB9" w14:textId="26122B1C" w:rsidR="00171A9A" w:rsidRDefault="00171A9A" w:rsidP="00295C5F">
      <w:pPr>
        <w:pStyle w:val="NoSpacing"/>
        <w:rPr>
          <w:rStyle w:val="Emphasis"/>
          <w:i w:val="0"/>
          <w:iCs w:val="0"/>
          <w:sz w:val="24"/>
          <w:szCs w:val="24"/>
        </w:rPr>
      </w:pPr>
    </w:p>
    <w:sectPr w:rsidR="00171A9A" w:rsidSect="00626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8577B" w14:textId="77777777" w:rsidR="00574E20" w:rsidRDefault="00574E20" w:rsidP="00626103">
      <w:pPr>
        <w:spacing w:after="0" w:line="240" w:lineRule="auto"/>
      </w:pPr>
      <w:r>
        <w:separator/>
      </w:r>
    </w:p>
  </w:endnote>
  <w:endnote w:type="continuationSeparator" w:id="0">
    <w:p w14:paraId="5E482697" w14:textId="77777777" w:rsidR="00574E20" w:rsidRDefault="00574E20" w:rsidP="00626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B2C58" w14:textId="77777777" w:rsidR="0032076B" w:rsidRDefault="003207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CA13" w14:textId="77777777" w:rsidR="0032076B" w:rsidRDefault="003207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6A12" w14:textId="77777777" w:rsidR="00D843A7" w:rsidRPr="00827C89" w:rsidRDefault="00D843A7" w:rsidP="00BB0897">
    <w:pPr>
      <w:pStyle w:val="Footer"/>
      <w:tabs>
        <w:tab w:val="left" w:pos="851"/>
      </w:tabs>
      <w:ind w:firstLine="284"/>
      <w:rPr>
        <w:i/>
        <w:color w:val="595959"/>
        <w:sz w:val="14"/>
        <w:szCs w:val="14"/>
      </w:rPr>
    </w:pPr>
    <w:r w:rsidRPr="00827C89">
      <w:rPr>
        <w:i/>
        <w:color w:val="595959"/>
        <w:sz w:val="14"/>
        <w:szCs w:val="14"/>
      </w:rPr>
      <w:t xml:space="preserve">Taff is a charitable Housing Association registered under the </w:t>
    </w:r>
    <w:r w:rsidR="009035F6" w:rsidRPr="00827C89">
      <w:rPr>
        <w:i/>
        <w:color w:val="595959"/>
        <w:sz w:val="14"/>
        <w:szCs w:val="14"/>
      </w:rPr>
      <w:t xml:space="preserve">Community Benefit Societies Act 2014 </w:t>
    </w:r>
    <w:r w:rsidRPr="00827C89">
      <w:rPr>
        <w:i/>
        <w:color w:val="595959"/>
        <w:sz w:val="14"/>
        <w:szCs w:val="14"/>
      </w:rPr>
      <w:t xml:space="preserve">No. 21408R </w:t>
    </w:r>
  </w:p>
  <w:p w14:paraId="3B6FE641" w14:textId="77777777" w:rsidR="00D843A7" w:rsidRPr="00827C89" w:rsidRDefault="00D843A7" w:rsidP="00BB0897">
    <w:pPr>
      <w:pStyle w:val="Footer"/>
      <w:tabs>
        <w:tab w:val="left" w:pos="851"/>
      </w:tabs>
      <w:ind w:firstLine="284"/>
      <w:rPr>
        <w:i/>
        <w:color w:val="595959"/>
        <w:sz w:val="14"/>
        <w:szCs w:val="14"/>
      </w:rPr>
    </w:pPr>
    <w:r w:rsidRPr="00827C89">
      <w:rPr>
        <w:i/>
        <w:color w:val="595959"/>
        <w:sz w:val="14"/>
        <w:szCs w:val="14"/>
      </w:rPr>
      <w:t>Cymdeithas Tai elusennol yw Ta</w:t>
    </w:r>
    <w:r w:rsidR="0040113E" w:rsidRPr="00827C89">
      <w:rPr>
        <w:i/>
        <w:color w:val="595959"/>
        <w:sz w:val="14"/>
        <w:szCs w:val="14"/>
      </w:rPr>
      <w:t>f</w:t>
    </w:r>
    <w:r w:rsidRPr="00827C89">
      <w:rPr>
        <w:i/>
        <w:color w:val="595959"/>
        <w:sz w:val="14"/>
        <w:szCs w:val="14"/>
      </w:rPr>
      <w:t>f wedi ei cho</w:t>
    </w:r>
    <w:r w:rsidR="008B607E" w:rsidRPr="00827C89">
      <w:rPr>
        <w:i/>
        <w:color w:val="595959"/>
        <w:sz w:val="14"/>
        <w:szCs w:val="14"/>
      </w:rPr>
      <w:t>f</w:t>
    </w:r>
    <w:r w:rsidRPr="00827C89">
      <w:rPr>
        <w:i/>
        <w:color w:val="595959"/>
        <w:sz w:val="14"/>
        <w:szCs w:val="14"/>
      </w:rPr>
      <w:t xml:space="preserve">restru o dan </w:t>
    </w:r>
    <w:r w:rsidR="009035F6" w:rsidRPr="00827C89">
      <w:rPr>
        <w:i/>
        <w:color w:val="595959"/>
        <w:sz w:val="14"/>
        <w:szCs w:val="14"/>
      </w:rPr>
      <w:t>Ddeddf Cymdeithasau Budd Cymunedol 2014</w:t>
    </w:r>
    <w:r w:rsidR="00DA2DBB" w:rsidRPr="00827C89">
      <w:rPr>
        <w:i/>
        <w:color w:val="595959"/>
        <w:sz w:val="14"/>
        <w:szCs w:val="14"/>
      </w:rPr>
      <w:t xml:space="preserve"> </w:t>
    </w:r>
    <w:r w:rsidR="00B10300" w:rsidRPr="00827C89">
      <w:rPr>
        <w:i/>
        <w:color w:val="595959"/>
        <w:sz w:val="14"/>
        <w:szCs w:val="14"/>
      </w:rPr>
      <w:t>rhif 2140</w:t>
    </w:r>
    <w:r w:rsidR="00C41623" w:rsidRPr="00827C89">
      <w:rPr>
        <w:i/>
        <w:color w:val="595959"/>
        <w:sz w:val="14"/>
        <w:szCs w:val="14"/>
      </w:rPr>
      <w:t>8</w:t>
    </w:r>
    <w:r w:rsidR="00B10300" w:rsidRPr="00827C89">
      <w:rPr>
        <w:i/>
        <w:color w:val="595959"/>
        <w:sz w:val="14"/>
        <w:szCs w:val="14"/>
      </w:rPr>
      <w:t>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9685A" w14:textId="77777777" w:rsidR="00574E20" w:rsidRDefault="00574E20" w:rsidP="00626103">
      <w:pPr>
        <w:spacing w:after="0" w:line="240" w:lineRule="auto"/>
      </w:pPr>
      <w:r>
        <w:separator/>
      </w:r>
    </w:p>
  </w:footnote>
  <w:footnote w:type="continuationSeparator" w:id="0">
    <w:p w14:paraId="0DB899AE" w14:textId="77777777" w:rsidR="00574E20" w:rsidRDefault="00574E20" w:rsidP="00626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B839" w14:textId="77777777" w:rsidR="0032076B" w:rsidRDefault="003207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4175" w14:textId="77777777" w:rsidR="0032076B" w:rsidRDefault="003207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BD33" w14:textId="2A22CDEF" w:rsidR="00D843A7" w:rsidRPr="00827C89" w:rsidRDefault="00E75664" w:rsidP="00827C89">
    <w:pPr>
      <w:pStyle w:val="Header"/>
      <w:tabs>
        <w:tab w:val="clear" w:pos="4513"/>
      </w:tabs>
      <w:rPr>
        <w:b/>
        <w:color w:val="595959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A6BF6D9" wp14:editId="1CF6262A">
          <wp:simplePos x="0" y="0"/>
          <wp:positionH relativeFrom="column">
            <wp:posOffset>1863725</wp:posOffset>
          </wp:positionH>
          <wp:positionV relativeFrom="paragraph">
            <wp:posOffset>13335</wp:posOffset>
          </wp:positionV>
          <wp:extent cx="1983105" cy="626110"/>
          <wp:effectExtent l="0" t="0" r="0" b="0"/>
          <wp:wrapSquare wrapText="bothSides"/>
          <wp:docPr id="1" name="Picture 4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 picture containing drawing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62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4C3FD99" w:rsidRPr="54C3FD99">
      <w:rPr>
        <w:b/>
        <w:bCs/>
        <w:color w:val="595959"/>
        <w:sz w:val="16"/>
        <w:szCs w:val="16"/>
      </w:rPr>
      <w:t>Head Office</w:t>
    </w:r>
    <w:r w:rsidR="00827C89" w:rsidRPr="006252E3">
      <w:rPr>
        <w:b/>
        <w:color w:val="595959"/>
        <w:sz w:val="16"/>
        <w:szCs w:val="16"/>
      </w:rPr>
      <w:tab/>
    </w:r>
    <w:r w:rsidR="54C3FD99" w:rsidRPr="54C3FD99">
      <w:rPr>
        <w:b/>
        <w:bCs/>
        <w:color w:val="595959"/>
        <w:sz w:val="16"/>
        <w:szCs w:val="16"/>
      </w:rPr>
      <w:t>Prif Swyddfa</w:t>
    </w:r>
  </w:p>
  <w:p w14:paraId="63321F6C" w14:textId="77777777" w:rsidR="00D843A7" w:rsidRPr="00827C89" w:rsidRDefault="00D843A7" w:rsidP="00827C89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Alexandra House</w:t>
    </w:r>
    <w:r w:rsidR="00827C89" w:rsidRPr="006252E3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>Ty Alexandra</w:t>
    </w:r>
  </w:p>
  <w:p w14:paraId="14EC6088" w14:textId="77777777" w:rsidR="00D843A7" w:rsidRPr="00827C89" w:rsidRDefault="00D843A7" w:rsidP="00827C89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307-315 Cowbridge Road East</w:t>
    </w:r>
    <w:r w:rsidR="00827C89" w:rsidRPr="006252E3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>307-315 Heol Ddwyrein</w:t>
    </w:r>
    <w:r w:rsidR="0040113E" w:rsidRPr="00827C89">
      <w:rPr>
        <w:color w:val="595959"/>
        <w:sz w:val="16"/>
        <w:szCs w:val="16"/>
      </w:rPr>
      <w:t>i</w:t>
    </w:r>
    <w:r w:rsidRPr="00827C89">
      <w:rPr>
        <w:color w:val="595959"/>
        <w:sz w:val="16"/>
        <w:szCs w:val="16"/>
      </w:rPr>
      <w:t>ol y Bont-Faen</w:t>
    </w:r>
  </w:p>
  <w:p w14:paraId="4B400345" w14:textId="77777777" w:rsidR="00D843A7" w:rsidRPr="00827C89" w:rsidRDefault="00D843A7" w:rsidP="00827C89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Canton, Cardiff CF5 1JD</w:t>
    </w:r>
    <w:r w:rsidR="00827C89" w:rsidRPr="006252E3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>Treganna, Caerdydd CF5 1JD</w:t>
    </w:r>
  </w:p>
  <w:p w14:paraId="71CA3AF1" w14:textId="77777777" w:rsidR="00D843A7" w:rsidRPr="00827C89" w:rsidRDefault="009A04DB" w:rsidP="00827C89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0800 121 6064</w:t>
    </w:r>
    <w:r w:rsidR="00E97507" w:rsidRPr="00827C89">
      <w:rPr>
        <w:color w:val="595959"/>
        <w:sz w:val="16"/>
        <w:szCs w:val="16"/>
      </w:rPr>
      <w:tab/>
      <w:t>0800 121 6064</w:t>
    </w:r>
    <w:r w:rsidR="00D843A7" w:rsidRPr="00827C89">
      <w:rPr>
        <w:color w:val="595959"/>
        <w:sz w:val="16"/>
        <w:szCs w:val="16"/>
      </w:rPr>
      <w:t xml:space="preserve"> </w:t>
    </w:r>
  </w:p>
  <w:p w14:paraId="76441753" w14:textId="77777777" w:rsidR="00D843A7" w:rsidRPr="00827C89" w:rsidRDefault="00707413" w:rsidP="00827C89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Fax:</w:t>
    </w:r>
    <w:r w:rsidRPr="00827C89">
      <w:rPr>
        <w:color w:val="595959"/>
        <w:sz w:val="16"/>
        <w:szCs w:val="16"/>
      </w:rPr>
      <w:tab/>
    </w:r>
    <w:r w:rsidR="00D843A7" w:rsidRPr="00827C89">
      <w:rPr>
        <w:color w:val="595959"/>
        <w:sz w:val="16"/>
        <w:szCs w:val="16"/>
      </w:rPr>
      <w:t>(029) 2025 9199 Ffacs: (029) 2025 9199</w:t>
    </w:r>
  </w:p>
  <w:p w14:paraId="2D3FBB06" w14:textId="77777777" w:rsidR="00D843A7" w:rsidRPr="00827C89" w:rsidRDefault="00D843A7" w:rsidP="00827C89">
    <w:pPr>
      <w:pStyle w:val="Header"/>
      <w:tabs>
        <w:tab w:val="clear" w:pos="4513"/>
      </w:tabs>
      <w:rPr>
        <w:color w:val="595959"/>
        <w:sz w:val="16"/>
        <w:szCs w:val="16"/>
      </w:rPr>
    </w:pPr>
    <w:r w:rsidRPr="00827C89">
      <w:rPr>
        <w:color w:val="595959"/>
        <w:sz w:val="16"/>
        <w:szCs w:val="16"/>
      </w:rPr>
      <w:t>www.taffhousing.co.uk</w:t>
    </w:r>
    <w:r w:rsidR="00827C89" w:rsidRPr="006252E3">
      <w:rPr>
        <w:color w:val="595959"/>
        <w:sz w:val="16"/>
        <w:szCs w:val="16"/>
      </w:rPr>
      <w:tab/>
    </w:r>
    <w:r w:rsidRPr="00827C89">
      <w:rPr>
        <w:color w:val="595959"/>
        <w:sz w:val="16"/>
        <w:szCs w:val="16"/>
      </w:rPr>
      <w:t>www.taffhousing.co.uk</w:t>
    </w:r>
  </w:p>
  <w:p w14:paraId="00F69001" w14:textId="77777777" w:rsidR="00D843A7" w:rsidRPr="00827C89" w:rsidRDefault="00D843A7" w:rsidP="00AE6E26">
    <w:pPr>
      <w:pStyle w:val="Header"/>
      <w:rPr>
        <w:color w:val="595959"/>
        <w:sz w:val="14"/>
        <w:szCs w:val="1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57B83"/>
    <w:multiLevelType w:val="multilevel"/>
    <w:tmpl w:val="2A80B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BD5391"/>
    <w:multiLevelType w:val="multilevel"/>
    <w:tmpl w:val="6F544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8A045C"/>
    <w:multiLevelType w:val="multilevel"/>
    <w:tmpl w:val="FD24E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40514"/>
    <w:multiLevelType w:val="multilevel"/>
    <w:tmpl w:val="0132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9366997">
    <w:abstractNumId w:val="3"/>
  </w:num>
  <w:num w:numId="2" w16cid:durableId="1378357697">
    <w:abstractNumId w:val="1"/>
  </w:num>
  <w:num w:numId="3" w16cid:durableId="445470085">
    <w:abstractNumId w:val="0"/>
  </w:num>
  <w:num w:numId="4" w16cid:durableId="1713379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9A"/>
    <w:rsid w:val="00005DC5"/>
    <w:rsid w:val="00071FC5"/>
    <w:rsid w:val="00134F26"/>
    <w:rsid w:val="00144D49"/>
    <w:rsid w:val="00171A9A"/>
    <w:rsid w:val="001F3C8E"/>
    <w:rsid w:val="00295C5F"/>
    <w:rsid w:val="00307C93"/>
    <w:rsid w:val="0032076B"/>
    <w:rsid w:val="003A3B66"/>
    <w:rsid w:val="003B749D"/>
    <w:rsid w:val="0040113E"/>
    <w:rsid w:val="00441EDC"/>
    <w:rsid w:val="004614E7"/>
    <w:rsid w:val="004B1858"/>
    <w:rsid w:val="00504873"/>
    <w:rsid w:val="00574E20"/>
    <w:rsid w:val="005B2C3C"/>
    <w:rsid w:val="005D09D4"/>
    <w:rsid w:val="006252E3"/>
    <w:rsid w:val="00626103"/>
    <w:rsid w:val="006C1328"/>
    <w:rsid w:val="006E3289"/>
    <w:rsid w:val="006F1D5C"/>
    <w:rsid w:val="00707413"/>
    <w:rsid w:val="007D6EEA"/>
    <w:rsid w:val="007E5DDF"/>
    <w:rsid w:val="00812755"/>
    <w:rsid w:val="00827C89"/>
    <w:rsid w:val="00883460"/>
    <w:rsid w:val="008B607E"/>
    <w:rsid w:val="009035F6"/>
    <w:rsid w:val="009A04DB"/>
    <w:rsid w:val="009B2EBC"/>
    <w:rsid w:val="009E101E"/>
    <w:rsid w:val="00A747F1"/>
    <w:rsid w:val="00A86E81"/>
    <w:rsid w:val="00AE6E26"/>
    <w:rsid w:val="00B10300"/>
    <w:rsid w:val="00B174C1"/>
    <w:rsid w:val="00B741E6"/>
    <w:rsid w:val="00B86704"/>
    <w:rsid w:val="00BB0897"/>
    <w:rsid w:val="00C41623"/>
    <w:rsid w:val="00C71C54"/>
    <w:rsid w:val="00C97269"/>
    <w:rsid w:val="00D843A7"/>
    <w:rsid w:val="00DA2DBB"/>
    <w:rsid w:val="00DC69A9"/>
    <w:rsid w:val="00E318B8"/>
    <w:rsid w:val="00E31D9A"/>
    <w:rsid w:val="00E339A2"/>
    <w:rsid w:val="00E33D9E"/>
    <w:rsid w:val="00E54A0B"/>
    <w:rsid w:val="00E75664"/>
    <w:rsid w:val="00E97507"/>
    <w:rsid w:val="00ED268E"/>
    <w:rsid w:val="00F2417E"/>
    <w:rsid w:val="00F96352"/>
    <w:rsid w:val="00FA5CFA"/>
    <w:rsid w:val="00FB7889"/>
    <w:rsid w:val="1B40683B"/>
    <w:rsid w:val="24102A22"/>
    <w:rsid w:val="54C3F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3B481"/>
  <w15:docId w15:val="{17A0AAE8-3021-4A1B-93E4-3D6888EAA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873"/>
    <w:pPr>
      <w:spacing w:after="200" w:line="276" w:lineRule="auto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873"/>
    <w:pPr>
      <w:keepNext/>
      <w:keepLines/>
      <w:spacing w:before="480" w:after="0"/>
      <w:outlineLvl w:val="0"/>
    </w:pPr>
    <w:rPr>
      <w:rFonts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873"/>
    <w:pPr>
      <w:keepNext/>
      <w:keepLines/>
      <w:spacing w:before="200" w:after="0"/>
      <w:outlineLvl w:val="1"/>
    </w:pPr>
    <w:rPr>
      <w:rFonts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873"/>
    <w:pPr>
      <w:keepNext/>
      <w:keepLines/>
      <w:spacing w:before="200" w:after="0"/>
      <w:outlineLvl w:val="2"/>
    </w:pPr>
    <w:rPr>
      <w:rFonts w:eastAsia="Times New Roman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4873"/>
    <w:pPr>
      <w:keepNext/>
      <w:keepLines/>
      <w:spacing w:before="200" w:after="0"/>
      <w:outlineLvl w:val="3"/>
    </w:pPr>
    <w:rPr>
      <w:rFonts w:eastAsia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4873"/>
    <w:pPr>
      <w:keepNext/>
      <w:keepLines/>
      <w:spacing w:before="200" w:after="0"/>
      <w:outlineLvl w:val="4"/>
    </w:pPr>
    <w:rPr>
      <w:rFonts w:eastAsia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04873"/>
    <w:pPr>
      <w:keepNext/>
      <w:keepLines/>
      <w:spacing w:before="200" w:after="0"/>
      <w:outlineLvl w:val="5"/>
    </w:pPr>
    <w:rPr>
      <w:rFonts w:eastAsia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04873"/>
    <w:pPr>
      <w:keepNext/>
      <w:keepLines/>
      <w:spacing w:before="200" w:after="0"/>
      <w:outlineLvl w:val="6"/>
    </w:pPr>
    <w:rPr>
      <w:rFonts w:eastAsia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04873"/>
    <w:pPr>
      <w:keepNext/>
      <w:keepLines/>
      <w:spacing w:before="200" w:after="0"/>
      <w:outlineLvl w:val="7"/>
    </w:pPr>
    <w:rPr>
      <w:rFonts w:eastAsia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04873"/>
    <w:pPr>
      <w:keepNext/>
      <w:keepLines/>
      <w:spacing w:before="200" w:after="0"/>
      <w:outlineLvl w:val="8"/>
    </w:pPr>
    <w:rPr>
      <w:rFonts w:eastAsia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4873"/>
    <w:rPr>
      <w:rFonts w:ascii="Arial" w:hAnsi="Arial"/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504873"/>
    <w:rPr>
      <w:rFonts w:ascii="Arial" w:eastAsia="Times New Roman" w:hAnsi="Arial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link w:val="Heading2"/>
    <w:uiPriority w:val="9"/>
    <w:rsid w:val="00504873"/>
    <w:rPr>
      <w:rFonts w:ascii="Arial" w:eastAsia="Times New Roman" w:hAnsi="Arial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link w:val="Heading3"/>
    <w:uiPriority w:val="9"/>
    <w:rsid w:val="00504873"/>
    <w:rPr>
      <w:rFonts w:ascii="Arial" w:eastAsia="Times New Roman" w:hAnsi="Arial" w:cs="Times New Roman"/>
      <w:b/>
      <w:bCs/>
      <w:color w:val="000000"/>
    </w:rPr>
  </w:style>
  <w:style w:type="character" w:customStyle="1" w:styleId="Heading4Char">
    <w:name w:val="Heading 4 Char"/>
    <w:link w:val="Heading4"/>
    <w:uiPriority w:val="9"/>
    <w:rsid w:val="00504873"/>
    <w:rPr>
      <w:rFonts w:ascii="Arial" w:eastAsia="Times New Roman" w:hAnsi="Arial" w:cs="Times New Roman"/>
      <w:b/>
      <w:bCs/>
      <w:i/>
      <w:iCs/>
      <w:color w:val="000000"/>
    </w:rPr>
  </w:style>
  <w:style w:type="character" w:customStyle="1" w:styleId="Heading5Char">
    <w:name w:val="Heading 5 Char"/>
    <w:link w:val="Heading5"/>
    <w:uiPriority w:val="9"/>
    <w:rsid w:val="00504873"/>
    <w:rPr>
      <w:rFonts w:ascii="Arial" w:eastAsia="Times New Roman" w:hAnsi="Arial" w:cs="Times New Roman"/>
      <w:color w:val="000000"/>
    </w:rPr>
  </w:style>
  <w:style w:type="character" w:customStyle="1" w:styleId="Heading6Char">
    <w:name w:val="Heading 6 Char"/>
    <w:link w:val="Heading6"/>
    <w:uiPriority w:val="9"/>
    <w:rsid w:val="00504873"/>
    <w:rPr>
      <w:rFonts w:ascii="Arial" w:eastAsia="Times New Roman" w:hAnsi="Arial" w:cs="Times New Roman"/>
      <w:i/>
      <w:iCs/>
      <w:color w:val="000000"/>
    </w:rPr>
  </w:style>
  <w:style w:type="character" w:customStyle="1" w:styleId="Heading7Char">
    <w:name w:val="Heading 7 Char"/>
    <w:link w:val="Heading7"/>
    <w:uiPriority w:val="9"/>
    <w:rsid w:val="00504873"/>
    <w:rPr>
      <w:rFonts w:ascii="Arial" w:eastAsia="Times New Roman" w:hAnsi="Arial" w:cs="Times New Roman"/>
      <w:i/>
      <w:iCs/>
      <w:color w:val="000000"/>
    </w:rPr>
  </w:style>
  <w:style w:type="character" w:customStyle="1" w:styleId="Heading8Char">
    <w:name w:val="Heading 8 Char"/>
    <w:link w:val="Heading8"/>
    <w:uiPriority w:val="9"/>
    <w:rsid w:val="00504873"/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Heading9Char">
    <w:name w:val="Heading 9 Char"/>
    <w:link w:val="Heading9"/>
    <w:uiPriority w:val="9"/>
    <w:rsid w:val="00504873"/>
    <w:rPr>
      <w:rFonts w:ascii="Arial" w:eastAsia="Times New Roman" w:hAnsi="Arial" w:cs="Times New Roman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4873"/>
    <w:pPr>
      <w:pBdr>
        <w:bottom w:val="single" w:sz="8" w:space="4" w:color="000000"/>
      </w:pBdr>
      <w:spacing w:after="300" w:line="240" w:lineRule="auto"/>
      <w:contextualSpacing/>
    </w:pPr>
    <w:rPr>
      <w:rFonts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04873"/>
    <w:rPr>
      <w:rFonts w:ascii="Arial" w:eastAsia="Times New Roman" w:hAnsi="Arial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873"/>
    <w:pPr>
      <w:numPr>
        <w:ilvl w:val="1"/>
      </w:numPr>
    </w:pPr>
    <w:rPr>
      <w:rFonts w:eastAsia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504873"/>
    <w:rPr>
      <w:rFonts w:ascii="Arial" w:eastAsia="Times New Roman" w:hAnsi="Arial" w:cs="Times New Roman"/>
      <w:i/>
      <w:iCs/>
      <w:color w:val="000000"/>
      <w:spacing w:val="15"/>
      <w:sz w:val="24"/>
      <w:szCs w:val="24"/>
    </w:rPr>
  </w:style>
  <w:style w:type="character" w:styleId="SubtleEmphasis">
    <w:name w:val="Subtle Emphasis"/>
    <w:uiPriority w:val="19"/>
    <w:qFormat/>
    <w:rsid w:val="00504873"/>
    <w:rPr>
      <w:i/>
      <w:iCs/>
      <w:color w:val="808080"/>
    </w:rPr>
  </w:style>
  <w:style w:type="character" w:styleId="Emphasis">
    <w:name w:val="Emphasis"/>
    <w:uiPriority w:val="20"/>
    <w:qFormat/>
    <w:rsid w:val="00504873"/>
    <w:rPr>
      <w:i/>
      <w:iCs/>
    </w:rPr>
  </w:style>
  <w:style w:type="character" w:styleId="IntenseEmphasis">
    <w:name w:val="Intense Emphasis"/>
    <w:uiPriority w:val="21"/>
    <w:qFormat/>
    <w:rsid w:val="00504873"/>
    <w:rPr>
      <w:b/>
      <w:bCs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link w:val="IntenseQuote"/>
    <w:uiPriority w:val="30"/>
    <w:rsid w:val="00504873"/>
    <w:rPr>
      <w:rFonts w:ascii="Arial" w:hAnsi="Arial"/>
      <w:b/>
      <w:bCs/>
      <w:i/>
      <w:i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26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26103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26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26103"/>
    <w:rPr>
      <w:rFonts w:ascii="Arial" w:hAnsi="Arial"/>
    </w:rPr>
  </w:style>
  <w:style w:type="character" w:styleId="Hyperlink">
    <w:name w:val="Hyperlink"/>
    <w:uiPriority w:val="99"/>
    <w:unhideWhenUsed/>
    <w:rsid w:val="0062610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089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174C1"/>
    <w:rPr>
      <w:rFonts w:ascii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1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1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0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e.rowlands\Downloads\NEW%20LETTER%20HEADED%20PAPER%202020.docx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93dd55-cb12-4532-a520-c57b53116a8c" xsi:nil="true"/>
    <lcf76f155ced4ddcb4097134ff3c332f xmlns="b33cdab3-697d-4f22-ae50-6a76cc6cd08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CDCD1E35E04D9F32A5EA1AC39823" ma:contentTypeVersion="9" ma:contentTypeDescription="Create a new document." ma:contentTypeScope="" ma:versionID="c50d95b37711377518b46c3d19e77bcd">
  <xsd:schema xmlns:xsd="http://www.w3.org/2001/XMLSchema" xmlns:xs="http://www.w3.org/2001/XMLSchema" xmlns:p="http://schemas.microsoft.com/office/2006/metadata/properties" xmlns:ns2="b33cdab3-697d-4f22-ae50-6a76cc6cd082" xmlns:ns3="0a93dd55-cb12-4532-a520-c57b53116a8c" targetNamespace="http://schemas.microsoft.com/office/2006/metadata/properties" ma:root="true" ma:fieldsID="1888652985e00e123ddfc861dbe8bf5c" ns2:_="" ns3:_="">
    <xsd:import namespace="b33cdab3-697d-4f22-ae50-6a76cc6cd082"/>
    <xsd:import namespace="0a93dd55-cb12-4532-a520-c57b53116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dab3-697d-4f22-ae50-6a76cc6cd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e6f0575-8a72-4ffc-b336-1358b0fea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3dd55-cb12-4532-a520-c57b53116a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c77cc4-0ccd-41f9-9c3a-6ab4d7a643fc}" ma:internalName="TaxCatchAll" ma:showField="CatchAllData" ma:web="0a93dd55-cb12-4532-a520-c57b53116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483A0B-974B-42C6-B16C-2CB483254609}">
  <ds:schemaRefs>
    <ds:schemaRef ds:uri="http://schemas.microsoft.com/office/2006/metadata/properties"/>
    <ds:schemaRef ds:uri="http://schemas.microsoft.com/office/infopath/2007/PartnerControls"/>
    <ds:schemaRef ds:uri="16e0dc9b-46fe-43af-a407-32bbc2c66ca4"/>
    <ds:schemaRef ds:uri="6b63c25e-7f76-491f-bf06-271a873eace7"/>
  </ds:schemaRefs>
</ds:datastoreItem>
</file>

<file path=customXml/itemProps2.xml><?xml version="1.0" encoding="utf-8"?>
<ds:datastoreItem xmlns:ds="http://schemas.openxmlformats.org/officeDocument/2006/customXml" ds:itemID="{C9A4A8DA-B28B-4943-85A6-CA3059B8B7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486B82-1755-4035-869B-3FB0F8BDCB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B07AD0-EF4F-4F70-889E-1882C53336B2}"/>
</file>

<file path=docProps/app.xml><?xml version="1.0" encoding="utf-8"?>
<Properties xmlns="http://schemas.openxmlformats.org/officeDocument/2006/extended-properties" xmlns:vt="http://schemas.openxmlformats.org/officeDocument/2006/docPropsVTypes">
  <Template>NEW LETTER HEADED PAPER 2020.docx (3)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Taff Housing Association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Rowlands</dc:creator>
  <cp:keywords/>
  <cp:lastModifiedBy>Nazila Dorraj</cp:lastModifiedBy>
  <cp:revision>3</cp:revision>
  <cp:lastPrinted>2012-08-14T10:16:00Z</cp:lastPrinted>
  <dcterms:created xsi:type="dcterms:W3CDTF">2026-10-14T08:05:00Z</dcterms:created>
  <dcterms:modified xsi:type="dcterms:W3CDTF">2026-10-14T10:17:00Z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0x010100CBFDCDCD1E35E04D9F32A5EA1AC39823</vt:lpwstr>
  </property>
  <property fmtid="{D5CDD505-2E9C-101B-9397-08002B2CF9AE}" pid="3" name="MediaServiceImageTags">
    <vt:lpwstr/>
  </property>
  <property fmtid="{D5CDD505-2E9C-101B-9397-08002B2CF9AE}" pid="4" name="Order">
    <vt:r8>2014800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